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425DA" w14:textId="77777777" w:rsidR="002D3CDA" w:rsidRDefault="002D3CDA" w:rsidP="002D3C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Nicholas BECHER</w:t>
      </w:r>
      <w:r>
        <w:rPr>
          <w:rFonts w:ascii="Times New Roman" w:hAnsi="Times New Roman" w:cs="Times New Roman"/>
          <w:lang w:val="en-US"/>
        </w:rPr>
        <w:t xml:space="preserve">       (fl.1474)</w:t>
      </w:r>
    </w:p>
    <w:p w14:paraId="6BBCEB2B" w14:textId="77777777" w:rsidR="002D3CDA" w:rsidRDefault="002D3CDA" w:rsidP="002D3CDA">
      <w:pPr>
        <w:pStyle w:val="NoSpacing"/>
        <w:rPr>
          <w:rFonts w:ascii="Times New Roman" w:hAnsi="Times New Roman" w:cs="Times New Roman"/>
          <w:lang w:val="en-US"/>
        </w:rPr>
      </w:pPr>
    </w:p>
    <w:p w14:paraId="4996BBB2" w14:textId="77777777" w:rsidR="002D3CDA" w:rsidRDefault="002D3CDA" w:rsidP="002D3CDA">
      <w:pPr>
        <w:pStyle w:val="NoSpacing"/>
        <w:rPr>
          <w:rFonts w:ascii="Times New Roman" w:hAnsi="Times New Roman" w:cs="Times New Roman"/>
          <w:lang w:val="en-US"/>
        </w:rPr>
      </w:pPr>
    </w:p>
    <w:p w14:paraId="36AB64DF" w14:textId="77777777" w:rsidR="002D3CDA" w:rsidRDefault="002D3CDA" w:rsidP="002D3C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1474</w:t>
      </w:r>
      <w:r>
        <w:rPr>
          <w:rFonts w:ascii="Times New Roman" w:hAnsi="Times New Roman" w:cs="Times New Roman"/>
          <w:lang w:val="en-US"/>
        </w:rPr>
        <w:tab/>
        <w:t>He made a plaint of trespass against John Mille of Tonbridge, Kent,</w:t>
      </w:r>
    </w:p>
    <w:p w14:paraId="6849843E" w14:textId="77777777" w:rsidR="002D3CDA" w:rsidRDefault="002D3CDA" w:rsidP="002D3C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cutler(q.v.).    ( </w:t>
      </w:r>
      <w:hyperlink r:id="rId6" w:history="1">
        <w:r w:rsidRPr="003C30AE">
          <w:rPr>
            <w:rStyle w:val="Hyperlink"/>
            <w:rFonts w:ascii="Times New Roman" w:hAnsi="Times New Roman" w:cs="Times New Roman"/>
            <w:lang w:val="en-US"/>
          </w:rPr>
          <w:t>https://waalt.uh.edu/index.php/KB27/850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763386E" w14:textId="77777777" w:rsidR="002D3CDA" w:rsidRDefault="002D3CDA" w:rsidP="002D3CDA">
      <w:pPr>
        <w:pStyle w:val="NoSpacing"/>
        <w:rPr>
          <w:rFonts w:ascii="Times New Roman" w:hAnsi="Times New Roman" w:cs="Times New Roman"/>
          <w:lang w:val="en-US"/>
        </w:rPr>
      </w:pPr>
    </w:p>
    <w:p w14:paraId="6478C21B" w14:textId="77777777" w:rsidR="002D3CDA" w:rsidRDefault="002D3CDA" w:rsidP="002D3CDA">
      <w:pPr>
        <w:pStyle w:val="NoSpacing"/>
        <w:rPr>
          <w:rFonts w:ascii="Times New Roman" w:hAnsi="Times New Roman" w:cs="Times New Roman"/>
          <w:lang w:val="en-US"/>
        </w:rPr>
      </w:pPr>
    </w:p>
    <w:p w14:paraId="07BB601A" w14:textId="77777777" w:rsidR="002D3CDA" w:rsidRDefault="002D3CDA" w:rsidP="002D3CDA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19 February 2026</w:t>
      </w:r>
    </w:p>
    <w:p w14:paraId="3501614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9ECBC" w14:textId="77777777" w:rsidR="00C339E7" w:rsidRDefault="00C339E7" w:rsidP="00086E2C">
      <w:pPr>
        <w:spacing w:after="0" w:line="240" w:lineRule="auto"/>
      </w:pPr>
      <w:r>
        <w:separator/>
      </w:r>
    </w:p>
  </w:endnote>
  <w:endnote w:type="continuationSeparator" w:id="0">
    <w:p w14:paraId="2F71CA89" w14:textId="77777777" w:rsidR="00C339E7" w:rsidRDefault="00C339E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17E4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955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85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194E9" w14:textId="77777777" w:rsidR="00C339E7" w:rsidRDefault="00C339E7" w:rsidP="00086E2C">
      <w:pPr>
        <w:spacing w:after="0" w:line="240" w:lineRule="auto"/>
      </w:pPr>
      <w:r>
        <w:separator/>
      </w:r>
    </w:p>
  </w:footnote>
  <w:footnote w:type="continuationSeparator" w:id="0">
    <w:p w14:paraId="6775B07D" w14:textId="77777777" w:rsidR="00C339E7" w:rsidRDefault="00C339E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EE9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E3AE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512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DA"/>
    <w:rsid w:val="00086E2C"/>
    <w:rsid w:val="000A2E7A"/>
    <w:rsid w:val="002244B7"/>
    <w:rsid w:val="002D3CDA"/>
    <w:rsid w:val="00314D94"/>
    <w:rsid w:val="00617568"/>
    <w:rsid w:val="006E68FA"/>
    <w:rsid w:val="00996AE5"/>
    <w:rsid w:val="00C339E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FD5B5"/>
  <w15:chartTrackingRefBased/>
  <w15:docId w15:val="{F36B8D17-AC88-4EF9-891E-A2C2ED9A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D3CD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3CD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204</Characters>
  <Application>Microsoft Office Word</Application>
  <DocSecurity>0</DocSecurity>
  <Lines>9</Lines>
  <Paragraphs>5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2026-02-21T21:45:00Z</dcterms:created>
  <dcterms:modified xsi:type="dcterms:W3CDTF">2026-02-21T21:46:00Z</dcterms:modified>
</cp:coreProperties>
</file>