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7033B" w14:textId="77777777" w:rsidR="00945A8E" w:rsidRDefault="00945A8E" w:rsidP="00945A8E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BECCLYS</w:t>
      </w:r>
      <w:r>
        <w:rPr>
          <w:rFonts w:ascii="Times New Roman" w:hAnsi="Times New Roman" w:cs="Times New Roman"/>
        </w:rPr>
        <w:t xml:space="preserve">       (fl.1476)</w:t>
      </w:r>
    </w:p>
    <w:p w14:paraId="3D43B34B" w14:textId="77777777" w:rsidR="00945A8E" w:rsidRDefault="00945A8E" w:rsidP="00945A8E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Norwich. Fletcher.</w:t>
      </w:r>
    </w:p>
    <w:p w14:paraId="69421B50" w14:textId="77777777" w:rsidR="00945A8E" w:rsidRDefault="00945A8E" w:rsidP="00945A8E">
      <w:pPr>
        <w:pStyle w:val="NoSpacing"/>
        <w:rPr>
          <w:rFonts w:ascii="Times New Roman" w:hAnsi="Times New Roman" w:cs="Times New Roman"/>
        </w:rPr>
      </w:pPr>
    </w:p>
    <w:p w14:paraId="281EA873" w14:textId="77777777" w:rsidR="00945A8E" w:rsidRDefault="00945A8E" w:rsidP="00945A8E">
      <w:pPr>
        <w:pStyle w:val="NoSpacing"/>
        <w:rPr>
          <w:rFonts w:ascii="Times New Roman" w:hAnsi="Times New Roman" w:cs="Times New Roman"/>
        </w:rPr>
      </w:pPr>
    </w:p>
    <w:p w14:paraId="3B311C31" w14:textId="77777777" w:rsidR="00945A8E" w:rsidRDefault="00945A8E" w:rsidP="00945A8E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1476</w:t>
      </w:r>
      <w:r>
        <w:rPr>
          <w:rFonts w:ascii="Times New Roman" w:hAnsi="Times New Roman" w:cs="Times New Roman"/>
        </w:rPr>
        <w:tab/>
        <w:t>Edward Cryche brought a plaint of maintenance against him and 7 others.</w:t>
      </w:r>
    </w:p>
    <w:p w14:paraId="66136A87" w14:textId="77777777" w:rsidR="00945A8E" w:rsidRDefault="00945A8E" w:rsidP="00945A8E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( </w:t>
      </w:r>
      <w:hyperlink r:id="rId6" w:history="1">
        <w:r w:rsidRPr="0057654D">
          <w:rPr>
            <w:rStyle w:val="Hyperlink"/>
            <w:rFonts w:ascii="Times New Roman" w:hAnsi="Times New Roman" w:cs="Times New Roman"/>
          </w:rPr>
          <w:t>https://waalt.uh.edu/index.php/KB27/858</w:t>
        </w:r>
      </w:hyperlink>
      <w:r>
        <w:rPr>
          <w:rFonts w:ascii="Times New Roman" w:hAnsi="Times New Roman" w:cs="Times New Roman"/>
        </w:rPr>
        <w:t xml:space="preserve"> )</w:t>
      </w:r>
    </w:p>
    <w:p w14:paraId="11EA9802" w14:textId="77777777" w:rsidR="00945A8E" w:rsidRDefault="00945A8E" w:rsidP="00945A8E">
      <w:pPr>
        <w:pStyle w:val="NoSpacing"/>
        <w:rPr>
          <w:rFonts w:ascii="Times New Roman" w:hAnsi="Times New Roman" w:cs="Times New Roman"/>
        </w:rPr>
      </w:pPr>
    </w:p>
    <w:p w14:paraId="6FD64BD5" w14:textId="77777777" w:rsidR="00945A8E" w:rsidRDefault="00945A8E" w:rsidP="00945A8E">
      <w:pPr>
        <w:pStyle w:val="NoSpacing"/>
        <w:rPr>
          <w:rFonts w:ascii="Times New Roman" w:hAnsi="Times New Roman" w:cs="Times New Roman"/>
        </w:rPr>
      </w:pPr>
    </w:p>
    <w:p w14:paraId="0B2812AF" w14:textId="77777777" w:rsidR="00945A8E" w:rsidRDefault="00945A8E" w:rsidP="00945A8E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26 February 2026</w:t>
      </w:r>
    </w:p>
    <w:p w14:paraId="03444BE4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86EE9D" w14:textId="77777777" w:rsidR="004908C2" w:rsidRDefault="004908C2" w:rsidP="00086E2C">
      <w:pPr>
        <w:spacing w:after="0" w:line="240" w:lineRule="auto"/>
      </w:pPr>
      <w:r>
        <w:separator/>
      </w:r>
    </w:p>
  </w:endnote>
  <w:endnote w:type="continuationSeparator" w:id="0">
    <w:p w14:paraId="2354129F" w14:textId="77777777" w:rsidR="004908C2" w:rsidRDefault="004908C2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B1A98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575B8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9CB2B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2D0B2C" w14:textId="77777777" w:rsidR="004908C2" w:rsidRDefault="004908C2" w:rsidP="00086E2C">
      <w:pPr>
        <w:spacing w:after="0" w:line="240" w:lineRule="auto"/>
      </w:pPr>
      <w:r>
        <w:separator/>
      </w:r>
    </w:p>
  </w:footnote>
  <w:footnote w:type="continuationSeparator" w:id="0">
    <w:p w14:paraId="755484CB" w14:textId="77777777" w:rsidR="004908C2" w:rsidRDefault="004908C2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A6842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749F4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5C502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A8E"/>
    <w:rsid w:val="00086E2C"/>
    <w:rsid w:val="000A2E7A"/>
    <w:rsid w:val="002244B7"/>
    <w:rsid w:val="00314D94"/>
    <w:rsid w:val="004773FD"/>
    <w:rsid w:val="004908C2"/>
    <w:rsid w:val="00617568"/>
    <w:rsid w:val="006E68FA"/>
    <w:rsid w:val="00945A8E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2FD29"/>
  <w15:chartTrackingRefBased/>
  <w15:docId w15:val="{F25868B9-D689-4F11-A10E-52FB52315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945A8E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45A8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5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34</Words>
  <Characters>218</Characters>
  <Application>Microsoft Office Word</Application>
  <DocSecurity>0</DocSecurity>
  <Lines>12</Lines>
  <Paragraphs>7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2026-02-27T00:11:00Z</dcterms:created>
  <dcterms:modified xsi:type="dcterms:W3CDTF">2026-02-27T00:12:00Z</dcterms:modified>
</cp:coreProperties>
</file>