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8F84A" w14:textId="77777777" w:rsidR="00DC23A4" w:rsidRPr="00DF3F50" w:rsidRDefault="00DC23A4" w:rsidP="00DC23A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</w:rPr>
        <w:t>James de BEBYNTON</w:t>
      </w:r>
      <w:r>
        <w:rPr>
          <w:rFonts w:ascii="Times New Roman" w:hAnsi="Times New Roman" w:cs="Times New Roman"/>
        </w:rPr>
        <w:t xml:space="preserve">       </w:t>
      </w:r>
      <w:r w:rsidRPr="00DF3F50">
        <w:rPr>
          <w:rFonts w:ascii="Times New Roman" w:hAnsi="Times New Roman" w:cs="Times New Roman"/>
          <w:lang w:val="en-US"/>
        </w:rPr>
        <w:t>(fl.1419)</w:t>
      </w:r>
    </w:p>
    <w:p w14:paraId="70DA0D71" w14:textId="77777777" w:rsidR="00DC23A4" w:rsidRPr="00DF3F50" w:rsidRDefault="00DC23A4" w:rsidP="00DC23A4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>Man-at-arms.</w:t>
      </w:r>
    </w:p>
    <w:p w14:paraId="78428ABA" w14:textId="77777777" w:rsidR="00DC23A4" w:rsidRPr="00DF3F50" w:rsidRDefault="00DC23A4" w:rsidP="00DC23A4">
      <w:pPr>
        <w:pStyle w:val="NoSpacing"/>
        <w:rPr>
          <w:rFonts w:ascii="Times New Roman" w:hAnsi="Times New Roman" w:cs="Times New Roman"/>
          <w:lang w:val="en-US"/>
        </w:rPr>
      </w:pPr>
    </w:p>
    <w:p w14:paraId="2BD10A51" w14:textId="77777777" w:rsidR="00DC23A4" w:rsidRPr="00DF3F50" w:rsidRDefault="00DC23A4" w:rsidP="00DC23A4">
      <w:pPr>
        <w:pStyle w:val="NoSpacing"/>
        <w:rPr>
          <w:rFonts w:ascii="Times New Roman" w:hAnsi="Times New Roman" w:cs="Times New Roman"/>
          <w:lang w:val="en-US"/>
        </w:rPr>
      </w:pPr>
    </w:p>
    <w:p w14:paraId="0D858BF0" w14:textId="77777777" w:rsidR="00DC23A4" w:rsidRPr="00DF3F50" w:rsidRDefault="00DC23A4" w:rsidP="00DC23A4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 xml:space="preserve">  7 Mar.1419</w:t>
      </w:r>
      <w:r w:rsidRPr="00DF3F50">
        <w:rPr>
          <w:rFonts w:ascii="Times New Roman" w:hAnsi="Times New Roman" w:cs="Times New Roman"/>
          <w:lang w:val="en-US"/>
        </w:rPr>
        <w:tab/>
        <w:t>He appears in the muster roll of the company going to reinforce the Calais</w:t>
      </w:r>
    </w:p>
    <w:p w14:paraId="575626BD" w14:textId="77777777" w:rsidR="00DC23A4" w:rsidRPr="00DF3F50" w:rsidRDefault="00DC23A4" w:rsidP="00DC23A4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garrison under the command of Sir John Savage(q.v.).</w:t>
      </w:r>
    </w:p>
    <w:p w14:paraId="1F19157A" w14:textId="77777777" w:rsidR="00DC23A4" w:rsidRPr="00DF3F50" w:rsidRDefault="00DC23A4" w:rsidP="00DC23A4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(T.N.A. ref. E101/49/23, m3)</w:t>
      </w:r>
    </w:p>
    <w:p w14:paraId="2059A39E" w14:textId="77777777" w:rsidR="00DC23A4" w:rsidRDefault="00DC23A4" w:rsidP="00DC23A4">
      <w:pPr>
        <w:pStyle w:val="NoSpacing"/>
        <w:rPr>
          <w:rFonts w:ascii="Times New Roman" w:hAnsi="Times New Roman" w:cs="Times New Roman"/>
        </w:rPr>
      </w:pPr>
    </w:p>
    <w:p w14:paraId="29E6A404" w14:textId="77777777" w:rsidR="00DC23A4" w:rsidRDefault="00DC23A4" w:rsidP="00DC23A4">
      <w:pPr>
        <w:pStyle w:val="NoSpacing"/>
        <w:rPr>
          <w:rFonts w:ascii="Times New Roman" w:hAnsi="Times New Roman" w:cs="Times New Roman"/>
        </w:rPr>
      </w:pPr>
    </w:p>
    <w:p w14:paraId="102EE919" w14:textId="77777777" w:rsidR="00DC23A4" w:rsidRDefault="00DC23A4" w:rsidP="00DC23A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March 2026</w:t>
      </w:r>
    </w:p>
    <w:p w14:paraId="7B67AEBB" w14:textId="54B99069" w:rsidR="00617568" w:rsidRPr="00086E2C" w:rsidRDefault="00617568" w:rsidP="00DC23A4">
      <w:pPr>
        <w:jc w:val="both"/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155D5" w14:textId="77777777" w:rsidR="006864FD" w:rsidRDefault="006864FD" w:rsidP="00086E2C">
      <w:pPr>
        <w:spacing w:after="0" w:line="240" w:lineRule="auto"/>
      </w:pPr>
      <w:r>
        <w:separator/>
      </w:r>
    </w:p>
  </w:endnote>
  <w:endnote w:type="continuationSeparator" w:id="0">
    <w:p w14:paraId="64991E65" w14:textId="77777777" w:rsidR="006864FD" w:rsidRDefault="006864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D97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CCB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BCF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C7FFF" w14:textId="77777777" w:rsidR="006864FD" w:rsidRDefault="006864FD" w:rsidP="00086E2C">
      <w:pPr>
        <w:spacing w:after="0" w:line="240" w:lineRule="auto"/>
      </w:pPr>
      <w:r>
        <w:separator/>
      </w:r>
    </w:p>
  </w:footnote>
  <w:footnote w:type="continuationSeparator" w:id="0">
    <w:p w14:paraId="30C0C42C" w14:textId="77777777" w:rsidR="006864FD" w:rsidRDefault="006864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A3FE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DF2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759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A4"/>
    <w:rsid w:val="00086E2C"/>
    <w:rsid w:val="000A2E7A"/>
    <w:rsid w:val="002244B7"/>
    <w:rsid w:val="00314D94"/>
    <w:rsid w:val="00617568"/>
    <w:rsid w:val="006864FD"/>
    <w:rsid w:val="006E68FA"/>
    <w:rsid w:val="007A4641"/>
    <w:rsid w:val="00DC23A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E5E84"/>
  <w15:chartTrackingRefBased/>
  <w15:docId w15:val="{E574CB33-8209-44E7-81B8-DCD25A737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C2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205</Characters>
  <Application>Microsoft Office Word</Application>
  <DocSecurity>0</DocSecurity>
  <Lines>10</Lines>
  <Paragraphs>7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2026-03-14T07:30:00Z</dcterms:created>
  <dcterms:modified xsi:type="dcterms:W3CDTF">2026-03-14T07:30:00Z</dcterms:modified>
</cp:coreProperties>
</file>