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20B23" w14:textId="77777777" w:rsidR="00467719" w:rsidRDefault="00467719" w:rsidP="004677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David BEAUPERE</w:t>
      </w:r>
      <w:r>
        <w:rPr>
          <w:rFonts w:ascii="Times New Roman" w:hAnsi="Times New Roman" w:cs="Times New Roman"/>
          <w:lang w:val="en-US"/>
        </w:rPr>
        <w:t xml:space="preserve">         (fl.1478)</w:t>
      </w:r>
    </w:p>
    <w:p w14:paraId="7141E74C" w14:textId="77777777" w:rsidR="00467719" w:rsidRDefault="00467719" w:rsidP="00467719">
      <w:pPr>
        <w:pStyle w:val="NoSpacing"/>
        <w:rPr>
          <w:rFonts w:ascii="Times New Roman" w:hAnsi="Times New Roman" w:cs="Times New Roman"/>
          <w:lang w:val="en-US"/>
        </w:rPr>
      </w:pPr>
    </w:p>
    <w:p w14:paraId="0853478C" w14:textId="77777777" w:rsidR="00467719" w:rsidRDefault="00467719" w:rsidP="00467719">
      <w:pPr>
        <w:pStyle w:val="NoSpacing"/>
        <w:rPr>
          <w:rFonts w:ascii="Times New Roman" w:hAnsi="Times New Roman" w:cs="Times New Roman"/>
          <w:lang w:val="en-US"/>
        </w:rPr>
      </w:pPr>
    </w:p>
    <w:p w14:paraId="7DEC7FED" w14:textId="77777777" w:rsidR="00467719" w:rsidRDefault="00467719" w:rsidP="004677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He made a plaint of trespass against William Brue of Oxford(q.v.).</w:t>
      </w:r>
    </w:p>
    <w:p w14:paraId="74F49E88" w14:textId="77777777" w:rsidR="00467719" w:rsidRDefault="00467719" w:rsidP="004677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772B5EC" w14:textId="77777777" w:rsidR="00467719" w:rsidRDefault="00467719" w:rsidP="00467719">
      <w:pPr>
        <w:pStyle w:val="NoSpacing"/>
        <w:rPr>
          <w:rFonts w:ascii="Times New Roman" w:hAnsi="Times New Roman" w:cs="Times New Roman"/>
          <w:lang w:val="en-US"/>
        </w:rPr>
      </w:pPr>
    </w:p>
    <w:p w14:paraId="36BA1BF1" w14:textId="77777777" w:rsidR="00467719" w:rsidRDefault="00467719" w:rsidP="00467719">
      <w:pPr>
        <w:pStyle w:val="NoSpacing"/>
        <w:rPr>
          <w:rFonts w:ascii="Times New Roman" w:hAnsi="Times New Roman" w:cs="Times New Roman"/>
          <w:lang w:val="en-US"/>
        </w:rPr>
      </w:pPr>
    </w:p>
    <w:p w14:paraId="1CCEB409" w14:textId="77777777" w:rsidR="00467719" w:rsidRDefault="00467719" w:rsidP="0046771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March 2026</w:t>
      </w:r>
    </w:p>
    <w:p w14:paraId="7B73397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540D8" w14:textId="77777777" w:rsidR="00A109B9" w:rsidRDefault="00A109B9" w:rsidP="00086E2C">
      <w:pPr>
        <w:spacing w:after="0" w:line="240" w:lineRule="auto"/>
      </w:pPr>
      <w:r>
        <w:separator/>
      </w:r>
    </w:p>
  </w:endnote>
  <w:endnote w:type="continuationSeparator" w:id="0">
    <w:p w14:paraId="518062AF" w14:textId="77777777" w:rsidR="00A109B9" w:rsidRDefault="00A109B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8A7E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DA8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613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A5810" w14:textId="77777777" w:rsidR="00A109B9" w:rsidRDefault="00A109B9" w:rsidP="00086E2C">
      <w:pPr>
        <w:spacing w:after="0" w:line="240" w:lineRule="auto"/>
      </w:pPr>
      <w:r>
        <w:separator/>
      </w:r>
    </w:p>
  </w:footnote>
  <w:footnote w:type="continuationSeparator" w:id="0">
    <w:p w14:paraId="4FD2EC1D" w14:textId="77777777" w:rsidR="00A109B9" w:rsidRDefault="00A109B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B33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CD23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B2AD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19"/>
    <w:rsid w:val="00086E2C"/>
    <w:rsid w:val="000A2E7A"/>
    <w:rsid w:val="002244B7"/>
    <w:rsid w:val="00314D94"/>
    <w:rsid w:val="00467719"/>
    <w:rsid w:val="00617568"/>
    <w:rsid w:val="006E68FA"/>
    <w:rsid w:val="00834B6C"/>
    <w:rsid w:val="00A109B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5BA73"/>
  <w15:chartTrackingRefBased/>
  <w15:docId w15:val="{A60E0DEF-7955-4A08-8913-2941A2B3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6771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771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195</Characters>
  <Application>Microsoft Office Word</Application>
  <DocSecurity>0</DocSecurity>
  <Lines>10</Lines>
  <Paragraphs>5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2026-03-10T07:31:00Z</dcterms:created>
  <dcterms:modified xsi:type="dcterms:W3CDTF">2026-03-10T07:31:00Z</dcterms:modified>
</cp:coreProperties>
</file>