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FAD9B" w14:textId="77777777" w:rsidR="00932FF0" w:rsidRDefault="00932FF0" w:rsidP="00932FF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BEAMOND</w:t>
      </w:r>
      <w:r>
        <w:rPr>
          <w:rFonts w:cs="Times New Roman"/>
          <w:lang w:val="en-US"/>
        </w:rPr>
        <w:t xml:space="preserve">       (fl.1499)</w:t>
      </w:r>
    </w:p>
    <w:p w14:paraId="18C4184F" w14:textId="77777777" w:rsidR="00932FF0" w:rsidRDefault="00932FF0" w:rsidP="00932FF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Temple Newsom, Yorkshire. Gentleman.</w:t>
      </w:r>
    </w:p>
    <w:p w14:paraId="35E55D9A" w14:textId="77777777" w:rsidR="00932FF0" w:rsidRDefault="00932FF0" w:rsidP="00932FF0">
      <w:pPr>
        <w:pStyle w:val="NoSpacing"/>
        <w:rPr>
          <w:rFonts w:cs="Times New Roman"/>
          <w:lang w:val="en-US"/>
        </w:rPr>
      </w:pPr>
    </w:p>
    <w:p w14:paraId="3B449AB0" w14:textId="77777777" w:rsidR="00932FF0" w:rsidRDefault="00932FF0" w:rsidP="00932FF0">
      <w:pPr>
        <w:pStyle w:val="NoSpacing"/>
        <w:rPr>
          <w:rFonts w:cs="Times New Roman"/>
          <w:lang w:val="en-US"/>
        </w:rPr>
      </w:pPr>
    </w:p>
    <w:p w14:paraId="51EF1F30" w14:textId="77777777" w:rsidR="00932FF0" w:rsidRDefault="00932FF0" w:rsidP="00932FF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>The King indicted him for felony and murder.</w:t>
      </w:r>
    </w:p>
    <w:p w14:paraId="5D8C58B1" w14:textId="77777777" w:rsidR="00932FF0" w:rsidRDefault="00932FF0" w:rsidP="00932FF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6C33597C" w14:textId="77777777" w:rsidR="00932FF0" w:rsidRDefault="00932FF0" w:rsidP="00932FF0">
      <w:pPr>
        <w:pStyle w:val="NoSpacing"/>
        <w:rPr>
          <w:rFonts w:cs="Times New Roman"/>
          <w:lang w:val="en-US"/>
        </w:rPr>
      </w:pPr>
    </w:p>
    <w:p w14:paraId="08FCEC6D" w14:textId="77777777" w:rsidR="00932FF0" w:rsidRDefault="00932FF0" w:rsidP="00932FF0">
      <w:pPr>
        <w:pStyle w:val="NoSpacing"/>
        <w:rPr>
          <w:rFonts w:cs="Times New Roman"/>
          <w:lang w:val="en-US"/>
        </w:rPr>
      </w:pPr>
    </w:p>
    <w:p w14:paraId="6A06C72B" w14:textId="77777777" w:rsidR="00932FF0" w:rsidRDefault="00932FF0" w:rsidP="00932FF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28 May 2026</w:t>
      </w:r>
    </w:p>
    <w:p w14:paraId="1A21C28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AFC17" w14:textId="77777777" w:rsidR="00E75BD7" w:rsidRDefault="00E75BD7" w:rsidP="00086E2C">
      <w:pPr>
        <w:spacing w:after="0" w:line="240" w:lineRule="auto"/>
      </w:pPr>
      <w:r>
        <w:separator/>
      </w:r>
    </w:p>
  </w:endnote>
  <w:endnote w:type="continuationSeparator" w:id="0">
    <w:p w14:paraId="27A201D5" w14:textId="77777777" w:rsidR="00E75BD7" w:rsidRDefault="00E75B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85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2B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78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7B99B" w14:textId="77777777" w:rsidR="00E75BD7" w:rsidRDefault="00E75BD7" w:rsidP="00086E2C">
      <w:pPr>
        <w:spacing w:after="0" w:line="240" w:lineRule="auto"/>
      </w:pPr>
      <w:r>
        <w:separator/>
      </w:r>
    </w:p>
  </w:footnote>
  <w:footnote w:type="continuationSeparator" w:id="0">
    <w:p w14:paraId="7FE3D9BF" w14:textId="77777777" w:rsidR="00E75BD7" w:rsidRDefault="00E75B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CB1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37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E8D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F0"/>
    <w:rsid w:val="00086E2C"/>
    <w:rsid w:val="000A2E7A"/>
    <w:rsid w:val="002244B7"/>
    <w:rsid w:val="00314D94"/>
    <w:rsid w:val="005435B9"/>
    <w:rsid w:val="00617568"/>
    <w:rsid w:val="006E68FA"/>
    <w:rsid w:val="008C1CEE"/>
    <w:rsid w:val="008E56AD"/>
    <w:rsid w:val="00932FF0"/>
    <w:rsid w:val="00AF65CA"/>
    <w:rsid w:val="00E75BD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6A21A"/>
  <w15:chartTrackingRefBased/>
  <w15:docId w15:val="{45C59141-41A7-4C96-9C23-F04D6AC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32FF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2026-05-30T22:09:00Z</dcterms:created>
  <dcterms:modified xsi:type="dcterms:W3CDTF">2026-05-30T22:10:00Z</dcterms:modified>
</cp:coreProperties>
</file>