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31C5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BAYLY</w:t>
      </w:r>
      <w:r>
        <w:rPr>
          <w:rFonts w:ascii="Times New Roman" w:hAnsi="Times New Roman" w:cs="Times New Roman"/>
        </w:rPr>
        <w:t xml:space="preserve">        (fl.1470)</w:t>
      </w:r>
    </w:p>
    <w:p w14:paraId="6A9B1600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</w:p>
    <w:p w14:paraId="5AA7EA1F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</w:p>
    <w:p w14:paraId="76CD8538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57CAD01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5B05DC59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</w:p>
    <w:p w14:paraId="0AE32C22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</w:p>
    <w:p w14:paraId="4820DA1C" w14:textId="77777777" w:rsidR="005B2ABA" w:rsidRDefault="005B2ABA" w:rsidP="005B2AB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2D29A7C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63BA" w14:textId="77777777" w:rsidR="000F6F0D" w:rsidRDefault="000F6F0D" w:rsidP="00086E2C">
      <w:pPr>
        <w:spacing w:after="0" w:line="240" w:lineRule="auto"/>
      </w:pPr>
      <w:r>
        <w:separator/>
      </w:r>
    </w:p>
  </w:endnote>
  <w:endnote w:type="continuationSeparator" w:id="0">
    <w:p w14:paraId="799D43D2" w14:textId="77777777" w:rsidR="000F6F0D" w:rsidRDefault="000F6F0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A72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7D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579F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9CAB" w14:textId="77777777" w:rsidR="000F6F0D" w:rsidRDefault="000F6F0D" w:rsidP="00086E2C">
      <w:pPr>
        <w:spacing w:after="0" w:line="240" w:lineRule="auto"/>
      </w:pPr>
      <w:r>
        <w:separator/>
      </w:r>
    </w:p>
  </w:footnote>
  <w:footnote w:type="continuationSeparator" w:id="0">
    <w:p w14:paraId="7A7D4C86" w14:textId="77777777" w:rsidR="000F6F0D" w:rsidRDefault="000F6F0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FC1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2D9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68A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BA"/>
    <w:rsid w:val="00086E2C"/>
    <w:rsid w:val="000A2E7A"/>
    <w:rsid w:val="000F6F0D"/>
    <w:rsid w:val="002244B7"/>
    <w:rsid w:val="00314D94"/>
    <w:rsid w:val="005B2ABA"/>
    <w:rsid w:val="00617568"/>
    <w:rsid w:val="00650EC4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15E80"/>
  <w15:chartTrackingRefBased/>
  <w15:docId w15:val="{B670DE5C-4F6A-4BC5-B2F6-AE4DFEF8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B2A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25</Words>
  <Characters>117</Characters>
  <Application>Microsoft Office Word</Application>
  <DocSecurity>0</DocSecurity>
  <Lines>8</Lines>
  <Paragraphs>4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2026-02-11T22:29:00Z</dcterms:created>
  <dcterms:modified xsi:type="dcterms:W3CDTF">2026-02-11T22:32:00Z</dcterms:modified>
</cp:coreProperties>
</file>