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7EFE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BAYLY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(fl.1459)</w:t>
      </w:r>
    </w:p>
    <w:p w14:paraId="0B1F9D75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Derby. Butcher.</w:t>
      </w:r>
    </w:p>
    <w:p w14:paraId="56E85A68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13DDF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0F51AE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Mylner, junior, brought an appeal of mayhem against him and</w:t>
      </w:r>
    </w:p>
    <w:p w14:paraId="4CBD467E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many others.      ( </w:t>
      </w:r>
      <w:hyperlink r:id="rId6" w:history="1">
        <w:r w:rsidRPr="003B4F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https://waalt.uh.edu/index.php/KB27/791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14463827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E4E49E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2360EF" w14:textId="77777777" w:rsidR="00222D4F" w:rsidRDefault="00222D4F" w:rsidP="00222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203C9A8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455D" w14:textId="77777777" w:rsidR="007C79DC" w:rsidRDefault="007C79DC" w:rsidP="00086E2C">
      <w:pPr>
        <w:spacing w:after="0" w:line="240" w:lineRule="auto"/>
      </w:pPr>
      <w:r>
        <w:separator/>
      </w:r>
    </w:p>
  </w:endnote>
  <w:endnote w:type="continuationSeparator" w:id="0">
    <w:p w14:paraId="58C94C7B" w14:textId="77777777" w:rsidR="007C79DC" w:rsidRDefault="007C79D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7142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FD4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74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BBBE" w14:textId="77777777" w:rsidR="007C79DC" w:rsidRDefault="007C79DC" w:rsidP="00086E2C">
      <w:pPr>
        <w:spacing w:after="0" w:line="240" w:lineRule="auto"/>
      </w:pPr>
      <w:r>
        <w:separator/>
      </w:r>
    </w:p>
  </w:footnote>
  <w:footnote w:type="continuationSeparator" w:id="0">
    <w:p w14:paraId="6B03A901" w14:textId="77777777" w:rsidR="007C79DC" w:rsidRDefault="007C79D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7C56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C3C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CA5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4F"/>
    <w:rsid w:val="00086E2C"/>
    <w:rsid w:val="000A2E7A"/>
    <w:rsid w:val="00222D4F"/>
    <w:rsid w:val="002244B7"/>
    <w:rsid w:val="002E33C6"/>
    <w:rsid w:val="00314D94"/>
    <w:rsid w:val="00617568"/>
    <w:rsid w:val="006E68FA"/>
    <w:rsid w:val="007C79D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E945A"/>
  <w15:chartTrackingRefBased/>
  <w15:docId w15:val="{D27B3BC7-EB9E-4F92-A1ED-70D37308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22D4F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22D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2026-01-07T19:27:00Z</dcterms:created>
  <dcterms:modified xsi:type="dcterms:W3CDTF">2026-01-07T19:28:00Z</dcterms:modified>
</cp:coreProperties>
</file>