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28BF" w14:textId="77777777" w:rsidR="0011001D" w:rsidRDefault="0011001D" w:rsidP="0011001D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William BAYLE</w:t>
      </w:r>
      <w:r>
        <w:rPr>
          <w:rFonts w:cs="Times New Roman"/>
        </w:rPr>
        <w:t xml:space="preserve">       </w:t>
      </w:r>
      <w:r>
        <w:rPr>
          <w:rFonts w:cs="Times New Roman"/>
          <w:szCs w:val="24"/>
        </w:rPr>
        <w:t>(fl.1462)</w:t>
      </w:r>
    </w:p>
    <w:p w14:paraId="0000F431" w14:textId="77777777" w:rsidR="0011001D" w:rsidRDefault="0011001D" w:rsidP="00110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Thaxted. Dyer.</w:t>
      </w:r>
    </w:p>
    <w:p w14:paraId="3FA4B63F" w14:textId="77777777" w:rsidR="0011001D" w:rsidRDefault="0011001D" w:rsidP="0011001D">
      <w:pPr>
        <w:pStyle w:val="NoSpacing"/>
        <w:rPr>
          <w:rFonts w:cs="Times New Roman"/>
          <w:szCs w:val="24"/>
        </w:rPr>
      </w:pPr>
    </w:p>
    <w:p w14:paraId="2CF05C71" w14:textId="77777777" w:rsidR="0011001D" w:rsidRDefault="0011001D" w:rsidP="0011001D">
      <w:pPr>
        <w:pStyle w:val="NoSpacing"/>
        <w:rPr>
          <w:rFonts w:cs="Times New Roman"/>
          <w:szCs w:val="24"/>
        </w:rPr>
      </w:pPr>
    </w:p>
    <w:p w14:paraId="1C171C3E" w14:textId="77777777" w:rsidR="0011001D" w:rsidRDefault="0011001D" w:rsidP="001100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3DA32B0C" w14:textId="77777777" w:rsidR="0011001D" w:rsidRDefault="0011001D" w:rsidP="0011001D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7B751DD" w14:textId="77777777" w:rsidR="0011001D" w:rsidRDefault="0011001D" w:rsidP="0011001D">
      <w:pPr>
        <w:pStyle w:val="NoSpacing"/>
        <w:rPr>
          <w:rFonts w:cs="Times New Roman"/>
        </w:rPr>
      </w:pPr>
    </w:p>
    <w:p w14:paraId="0ECC5159" w14:textId="77777777" w:rsidR="0011001D" w:rsidRDefault="0011001D" w:rsidP="0011001D">
      <w:pPr>
        <w:pStyle w:val="NoSpacing"/>
        <w:rPr>
          <w:rFonts w:cs="Times New Roman"/>
        </w:rPr>
      </w:pPr>
    </w:p>
    <w:p w14:paraId="4F597070" w14:textId="77777777" w:rsidR="0011001D" w:rsidRDefault="0011001D" w:rsidP="0011001D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449C0A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7C98A" w14:textId="77777777" w:rsidR="00752795" w:rsidRDefault="00752795" w:rsidP="00086E2C">
      <w:pPr>
        <w:spacing w:after="0" w:line="240" w:lineRule="auto"/>
      </w:pPr>
      <w:r>
        <w:separator/>
      </w:r>
    </w:p>
  </w:endnote>
  <w:endnote w:type="continuationSeparator" w:id="0">
    <w:p w14:paraId="140E4AEB" w14:textId="77777777" w:rsidR="00752795" w:rsidRDefault="007527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E8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87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37A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4C20" w14:textId="77777777" w:rsidR="00752795" w:rsidRDefault="00752795" w:rsidP="00086E2C">
      <w:pPr>
        <w:spacing w:after="0" w:line="240" w:lineRule="auto"/>
      </w:pPr>
      <w:r>
        <w:separator/>
      </w:r>
    </w:p>
  </w:footnote>
  <w:footnote w:type="continuationSeparator" w:id="0">
    <w:p w14:paraId="76FA505F" w14:textId="77777777" w:rsidR="00752795" w:rsidRDefault="007527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A9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16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9F9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1D"/>
    <w:rsid w:val="00086E2C"/>
    <w:rsid w:val="000A2E7A"/>
    <w:rsid w:val="0011001D"/>
    <w:rsid w:val="002244B7"/>
    <w:rsid w:val="00314D94"/>
    <w:rsid w:val="00617568"/>
    <w:rsid w:val="006E68FA"/>
    <w:rsid w:val="00752795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7154"/>
  <w15:chartTrackingRefBased/>
  <w15:docId w15:val="{20FFEEE0-59E6-4F76-931C-AEBF70B5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001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100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199</Characters>
  <Application>Microsoft Office Word</Application>
  <DocSecurity>0</DocSecurity>
  <Lines>13</Lines>
  <Paragraphs>8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2026-01-15T08:54:00Z</dcterms:created>
  <dcterms:modified xsi:type="dcterms:W3CDTF">2026-01-15T08:54:00Z</dcterms:modified>
</cp:coreProperties>
</file>