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F6743" w14:textId="77777777" w:rsidR="0098567C" w:rsidRDefault="0098567C" w:rsidP="0098567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BAYLE</w:t>
      </w:r>
      <w:r>
        <w:rPr>
          <w:rFonts w:ascii="Times New Roman" w:hAnsi="Times New Roman" w:cs="Times New Roman"/>
        </w:rPr>
        <w:t xml:space="preserve">       (fl.1472)</w:t>
      </w:r>
    </w:p>
    <w:p w14:paraId="36C923B9" w14:textId="77777777" w:rsidR="0098567C" w:rsidRDefault="0098567C" w:rsidP="0098567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Walsall. Yeoman.</w:t>
      </w:r>
    </w:p>
    <w:p w14:paraId="5D6C3464" w14:textId="77777777" w:rsidR="0098567C" w:rsidRDefault="0098567C" w:rsidP="0098567C">
      <w:pPr>
        <w:pStyle w:val="NoSpacing"/>
        <w:rPr>
          <w:rFonts w:ascii="Times New Roman" w:hAnsi="Times New Roman" w:cs="Times New Roman"/>
        </w:rPr>
      </w:pPr>
    </w:p>
    <w:p w14:paraId="1B22C569" w14:textId="77777777" w:rsidR="0098567C" w:rsidRDefault="0098567C" w:rsidP="0098567C">
      <w:pPr>
        <w:pStyle w:val="NoSpacing"/>
        <w:rPr>
          <w:rFonts w:ascii="Times New Roman" w:hAnsi="Times New Roman" w:cs="Times New Roman"/>
        </w:rPr>
      </w:pPr>
    </w:p>
    <w:p w14:paraId="58525E38" w14:textId="77777777" w:rsidR="009163CE" w:rsidRDefault="009163CE" w:rsidP="009163C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1471</w:t>
      </w:r>
      <w:r>
        <w:rPr>
          <w:rFonts w:ascii="Times New Roman" w:hAnsi="Times New Roman" w:cs="Times New Roman"/>
        </w:rPr>
        <w:tab/>
        <w:t>Agnes Rogers(q.v.) brought an appeal of homicide against him and 19 others.</w:t>
      </w:r>
    </w:p>
    <w:p w14:paraId="18AA4CD6" w14:textId="34FF177C" w:rsidR="009163CE" w:rsidRDefault="009163CE" w:rsidP="0098567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6A6A95">
          <w:rPr>
            <w:rStyle w:val="Hyperlink"/>
            <w:rFonts w:ascii="Times New Roman" w:hAnsi="Times New Roman" w:cs="Times New Roman"/>
          </w:rPr>
          <w:t>https://waalt.uh.edu/index.php/KB27/839</w:t>
        </w:r>
      </w:hyperlink>
      <w:r>
        <w:rPr>
          <w:rFonts w:ascii="Times New Roman" w:hAnsi="Times New Roman" w:cs="Times New Roman"/>
        </w:rPr>
        <w:t xml:space="preserve"> )</w:t>
      </w:r>
    </w:p>
    <w:p w14:paraId="1FFC01E5" w14:textId="77777777" w:rsidR="0098567C" w:rsidRDefault="0098567C" w:rsidP="0098567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and Agnes Rogers(q.v.) brought an appeal of homicide against him</w:t>
      </w:r>
    </w:p>
    <w:p w14:paraId="21E1833D" w14:textId="77777777" w:rsidR="0098567C" w:rsidRDefault="0098567C" w:rsidP="0098567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19 others.      ( </w:t>
      </w:r>
      <w:hyperlink r:id="rId7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637474DA" w14:textId="77777777" w:rsidR="0098567C" w:rsidRDefault="0098567C" w:rsidP="0098567C">
      <w:pPr>
        <w:pStyle w:val="NoSpacing"/>
        <w:rPr>
          <w:rFonts w:ascii="Times New Roman" w:hAnsi="Times New Roman" w:cs="Times New Roman"/>
        </w:rPr>
      </w:pPr>
    </w:p>
    <w:p w14:paraId="05B3CA28" w14:textId="77777777" w:rsidR="0098567C" w:rsidRDefault="0098567C" w:rsidP="0098567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[Agnes was the widow of Robert Rogers]</w:t>
      </w:r>
    </w:p>
    <w:p w14:paraId="5D5F16C7" w14:textId="77777777" w:rsidR="0098567C" w:rsidRDefault="0098567C" w:rsidP="0098567C">
      <w:pPr>
        <w:pStyle w:val="NoSpacing"/>
        <w:rPr>
          <w:rFonts w:ascii="Times New Roman" w:hAnsi="Times New Roman" w:cs="Times New Roman"/>
        </w:rPr>
      </w:pPr>
    </w:p>
    <w:p w14:paraId="23F9BD9E" w14:textId="77777777" w:rsidR="0098567C" w:rsidRDefault="0098567C" w:rsidP="0098567C">
      <w:pPr>
        <w:pStyle w:val="NoSpacing"/>
        <w:rPr>
          <w:rFonts w:ascii="Times New Roman" w:hAnsi="Times New Roman" w:cs="Times New Roman"/>
        </w:rPr>
      </w:pPr>
    </w:p>
    <w:p w14:paraId="3EEC0A66" w14:textId="77777777" w:rsidR="0098567C" w:rsidRDefault="0098567C" w:rsidP="0098567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2026</w:t>
      </w:r>
    </w:p>
    <w:p w14:paraId="36BF3755" w14:textId="3496CDA7" w:rsidR="009163CE" w:rsidRDefault="009163CE" w:rsidP="0098567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2026</w:t>
      </w:r>
    </w:p>
    <w:p w14:paraId="2D1044C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0BF9B" w14:textId="77777777" w:rsidR="00C3005E" w:rsidRDefault="00C3005E" w:rsidP="00086E2C">
      <w:pPr>
        <w:spacing w:after="0" w:line="240" w:lineRule="auto"/>
      </w:pPr>
      <w:r>
        <w:separator/>
      </w:r>
    </w:p>
  </w:endnote>
  <w:endnote w:type="continuationSeparator" w:id="0">
    <w:p w14:paraId="68DB30B7" w14:textId="77777777" w:rsidR="00C3005E" w:rsidRDefault="00C3005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8EB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7882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396C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FD0CE" w14:textId="77777777" w:rsidR="00C3005E" w:rsidRDefault="00C3005E" w:rsidP="00086E2C">
      <w:pPr>
        <w:spacing w:after="0" w:line="240" w:lineRule="auto"/>
      </w:pPr>
      <w:r>
        <w:separator/>
      </w:r>
    </w:p>
  </w:footnote>
  <w:footnote w:type="continuationSeparator" w:id="0">
    <w:p w14:paraId="321A2FF0" w14:textId="77777777" w:rsidR="00C3005E" w:rsidRDefault="00C3005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D7DF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2FA9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A7EC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67C"/>
    <w:rsid w:val="00086E2C"/>
    <w:rsid w:val="000A2E7A"/>
    <w:rsid w:val="002244B7"/>
    <w:rsid w:val="00314D94"/>
    <w:rsid w:val="00456055"/>
    <w:rsid w:val="004E303E"/>
    <w:rsid w:val="00617568"/>
    <w:rsid w:val="006E68FA"/>
    <w:rsid w:val="009163CE"/>
    <w:rsid w:val="0098567C"/>
    <w:rsid w:val="00996AE5"/>
    <w:rsid w:val="00C3005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1C38C"/>
  <w15:chartTrackingRefBased/>
  <w15:docId w15:val="{9FB03A84-7445-465C-8996-50D3A3F3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8567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567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KB27/842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9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73</Words>
  <Characters>438</Characters>
  <Application>Microsoft Office Word</Application>
  <DocSecurity>0</DocSecurity>
  <Lines>20</Lines>
  <Paragraphs>15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2026-02-13T15:43:00Z</dcterms:created>
  <dcterms:modified xsi:type="dcterms:W3CDTF">2026-02-20T22:53:00Z</dcterms:modified>
</cp:coreProperties>
</file>