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1C6B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BAYLE</w:t>
      </w:r>
      <w:r>
        <w:rPr>
          <w:rFonts w:ascii="Times New Roman" w:hAnsi="Times New Roman" w:cs="Times New Roman"/>
        </w:rPr>
        <w:t xml:space="preserve">     (fl.1472)</w:t>
      </w:r>
    </w:p>
    <w:p w14:paraId="73F4226A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Walsall. Yeoman.</w:t>
      </w:r>
    </w:p>
    <w:p w14:paraId="77D92BEC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</w:p>
    <w:p w14:paraId="617700D5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</w:p>
    <w:p w14:paraId="16BEB415" w14:textId="77777777" w:rsidR="00015C25" w:rsidRDefault="00015C25" w:rsidP="00015C25">
      <w:pPr>
        <w:pStyle w:val="NoSpacing"/>
        <w:rPr>
          <w:rFonts w:ascii="Times New Roman" w:hAnsi="Times New Roman" w:cs="Times New Roman"/>
        </w:rPr>
      </w:pPr>
    </w:p>
    <w:p w14:paraId="2D0F4D97" w14:textId="77777777" w:rsidR="00015C25" w:rsidRDefault="00015C25" w:rsidP="00015C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>Agnes Rogers(q.v.) brought an appeal of homicide against him and 19 others.</w:t>
      </w:r>
    </w:p>
    <w:p w14:paraId="32202881" w14:textId="7DDAFBED" w:rsidR="00015C25" w:rsidRDefault="00015C25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2D67CE36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025EB780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7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6B260BA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</w:p>
    <w:p w14:paraId="7191B6DD" w14:textId="488580F9" w:rsidR="00015C25" w:rsidRDefault="00EF7026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58490520" w14:textId="04569124" w:rsidR="00015C25" w:rsidRDefault="00015C25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0CAE4B1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</w:p>
    <w:p w14:paraId="52B422EF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</w:p>
    <w:p w14:paraId="63AD0C74" w14:textId="77777777" w:rsidR="00EF7026" w:rsidRDefault="00EF7026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729C6B20" w14:textId="4DC26AEB" w:rsidR="00015C25" w:rsidRDefault="00015C25" w:rsidP="00EF702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2026</w:t>
      </w:r>
    </w:p>
    <w:p w14:paraId="44F884D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A0B86" w14:textId="77777777" w:rsidR="007D08C8" w:rsidRDefault="007D08C8" w:rsidP="00086E2C">
      <w:pPr>
        <w:spacing w:after="0" w:line="240" w:lineRule="auto"/>
      </w:pPr>
      <w:r>
        <w:separator/>
      </w:r>
    </w:p>
  </w:endnote>
  <w:endnote w:type="continuationSeparator" w:id="0">
    <w:p w14:paraId="72CE5EAD" w14:textId="77777777" w:rsidR="007D08C8" w:rsidRDefault="007D08C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D9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34E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250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85140" w14:textId="77777777" w:rsidR="007D08C8" w:rsidRDefault="007D08C8" w:rsidP="00086E2C">
      <w:pPr>
        <w:spacing w:after="0" w:line="240" w:lineRule="auto"/>
      </w:pPr>
      <w:r>
        <w:separator/>
      </w:r>
    </w:p>
  </w:footnote>
  <w:footnote w:type="continuationSeparator" w:id="0">
    <w:p w14:paraId="1AF03ABB" w14:textId="77777777" w:rsidR="007D08C8" w:rsidRDefault="007D08C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7D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735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6A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026"/>
    <w:rsid w:val="00015C25"/>
    <w:rsid w:val="00086E2C"/>
    <w:rsid w:val="000A2E7A"/>
    <w:rsid w:val="002244B7"/>
    <w:rsid w:val="00314D94"/>
    <w:rsid w:val="005C6C41"/>
    <w:rsid w:val="00617568"/>
    <w:rsid w:val="006E68FA"/>
    <w:rsid w:val="00764DD2"/>
    <w:rsid w:val="007D08C8"/>
    <w:rsid w:val="00996AE5"/>
    <w:rsid w:val="00ED3A55"/>
    <w:rsid w:val="00EF702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07F99"/>
  <w15:chartTrackingRefBased/>
  <w15:docId w15:val="{78A2B112-DCBB-4186-9648-0A8A52E1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F702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702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4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72</Words>
  <Characters>440</Characters>
  <Application>Microsoft Office Word</Application>
  <DocSecurity>0</DocSecurity>
  <Lines>24</Lines>
  <Paragraphs>13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2026-02-11T00:07:00Z</dcterms:created>
  <dcterms:modified xsi:type="dcterms:W3CDTF">2026-02-22T00:59:00Z</dcterms:modified>
</cp:coreProperties>
</file>