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FEB62" w14:textId="77777777" w:rsidR="00F76E65" w:rsidRDefault="00F76E65" w:rsidP="00F76E6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BAYBORN</w:t>
      </w:r>
      <w:r>
        <w:rPr>
          <w:rFonts w:ascii="Times New Roman" w:hAnsi="Times New Roman" w:cs="Times New Roman"/>
          <w:lang w:val="en-US"/>
        </w:rPr>
        <w:t xml:space="preserve">        (fl.1480)</w:t>
      </w:r>
    </w:p>
    <w:p w14:paraId="4995CA3F" w14:textId="77777777" w:rsidR="00F76E65" w:rsidRDefault="00F76E65" w:rsidP="00F76E65">
      <w:pPr>
        <w:pStyle w:val="NoSpacing"/>
        <w:rPr>
          <w:rFonts w:ascii="Times New Roman" w:hAnsi="Times New Roman" w:cs="Times New Roman"/>
          <w:lang w:val="en-US"/>
        </w:rPr>
      </w:pPr>
    </w:p>
    <w:p w14:paraId="127CA858" w14:textId="77777777" w:rsidR="00F76E65" w:rsidRDefault="00F76E65" w:rsidP="00F76E65">
      <w:pPr>
        <w:pStyle w:val="NoSpacing"/>
        <w:rPr>
          <w:rFonts w:ascii="Times New Roman" w:hAnsi="Times New Roman" w:cs="Times New Roman"/>
          <w:lang w:val="en-US"/>
        </w:rPr>
      </w:pPr>
    </w:p>
    <w:p w14:paraId="535304D8" w14:textId="77777777" w:rsidR="00F76E65" w:rsidRDefault="00F76E65" w:rsidP="00F76E6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>He made a plaint of trespass against Alan Neweman of London,</w:t>
      </w:r>
    </w:p>
    <w:p w14:paraId="32EDBA3F" w14:textId="77777777" w:rsidR="00F76E65" w:rsidRDefault="00F76E65" w:rsidP="00F76E6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goldbeater(q.v.).       ( </w:t>
      </w:r>
      <w:hyperlink r:id="rId6" w:history="1">
        <w:r w:rsidRPr="00E83952">
          <w:rPr>
            <w:rStyle w:val="Hyperlink"/>
            <w:rFonts w:ascii="Times New Roman" w:hAnsi="Times New Roman" w:cs="Times New Roman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50ECC51" w14:textId="77777777" w:rsidR="00F76E65" w:rsidRDefault="00F76E65" w:rsidP="00F76E65">
      <w:pPr>
        <w:pStyle w:val="NoSpacing"/>
        <w:rPr>
          <w:rFonts w:ascii="Times New Roman" w:hAnsi="Times New Roman" w:cs="Times New Roman"/>
          <w:lang w:val="en-US"/>
        </w:rPr>
      </w:pPr>
    </w:p>
    <w:p w14:paraId="03C11992" w14:textId="77777777" w:rsidR="00F76E65" w:rsidRDefault="00F76E65" w:rsidP="00F76E65">
      <w:pPr>
        <w:pStyle w:val="NoSpacing"/>
        <w:rPr>
          <w:rFonts w:ascii="Times New Roman" w:hAnsi="Times New Roman" w:cs="Times New Roman"/>
          <w:lang w:val="en-US"/>
        </w:rPr>
      </w:pPr>
    </w:p>
    <w:p w14:paraId="46204614" w14:textId="28267F5C" w:rsidR="00617568" w:rsidRPr="00086E2C" w:rsidRDefault="00F76E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March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8B955" w14:textId="77777777" w:rsidR="002E255F" w:rsidRDefault="002E255F" w:rsidP="00086E2C">
      <w:pPr>
        <w:spacing w:after="0" w:line="240" w:lineRule="auto"/>
      </w:pPr>
      <w:r>
        <w:separator/>
      </w:r>
    </w:p>
  </w:endnote>
  <w:endnote w:type="continuationSeparator" w:id="0">
    <w:p w14:paraId="3AB70151" w14:textId="77777777" w:rsidR="002E255F" w:rsidRDefault="002E255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0A3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D526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D6E3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9503D" w14:textId="77777777" w:rsidR="002E255F" w:rsidRDefault="002E255F" w:rsidP="00086E2C">
      <w:pPr>
        <w:spacing w:after="0" w:line="240" w:lineRule="auto"/>
      </w:pPr>
      <w:r>
        <w:separator/>
      </w:r>
    </w:p>
  </w:footnote>
  <w:footnote w:type="continuationSeparator" w:id="0">
    <w:p w14:paraId="34553782" w14:textId="77777777" w:rsidR="002E255F" w:rsidRDefault="002E255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7BF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CB28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505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65"/>
    <w:rsid w:val="00086E2C"/>
    <w:rsid w:val="000A2E7A"/>
    <w:rsid w:val="002244B7"/>
    <w:rsid w:val="002E255F"/>
    <w:rsid w:val="00314D94"/>
    <w:rsid w:val="00560945"/>
    <w:rsid w:val="00617568"/>
    <w:rsid w:val="006E68FA"/>
    <w:rsid w:val="00ED3A55"/>
    <w:rsid w:val="00F479D0"/>
    <w:rsid w:val="00F7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37D3D"/>
  <w15:chartTrackingRefBased/>
  <w15:docId w15:val="{58488447-BF73-4FD9-8776-D06F21F8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76E6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6E6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211</Characters>
  <Application>Microsoft Office Word</Application>
  <DocSecurity>0</DocSecurity>
  <Lines>12</Lines>
  <Paragraphs>7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2026-03-11T20:27:00Z</dcterms:created>
  <dcterms:modified xsi:type="dcterms:W3CDTF">2026-03-11T20:28:00Z</dcterms:modified>
</cp:coreProperties>
</file>