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C67AF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BAXSTER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7F627E56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Coventry. Bowyer.</w:t>
      </w:r>
    </w:p>
    <w:p w14:paraId="00959A50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</w:p>
    <w:p w14:paraId="064DA64A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</w:p>
    <w:p w14:paraId="6BF11356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Thomas Wodenot(q.v.) brought a plaint of trespass against him and 1 other.</w:t>
      </w:r>
    </w:p>
    <w:p w14:paraId="1A7FC742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30BF0B1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</w:p>
    <w:p w14:paraId="6C1D753D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</w:p>
    <w:p w14:paraId="4127952E" w14:textId="77777777" w:rsidR="008D6A14" w:rsidRDefault="008D6A14" w:rsidP="008D6A1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 April 2026</w:t>
      </w:r>
    </w:p>
    <w:p w14:paraId="2744BCE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2BE23" w14:textId="77777777" w:rsidR="00103407" w:rsidRDefault="00103407" w:rsidP="00086E2C">
      <w:pPr>
        <w:spacing w:after="0" w:line="240" w:lineRule="auto"/>
      </w:pPr>
      <w:r>
        <w:separator/>
      </w:r>
    </w:p>
  </w:endnote>
  <w:endnote w:type="continuationSeparator" w:id="0">
    <w:p w14:paraId="1C045E80" w14:textId="77777777" w:rsidR="00103407" w:rsidRDefault="001034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E172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FE1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85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6906C" w14:textId="77777777" w:rsidR="00103407" w:rsidRDefault="00103407" w:rsidP="00086E2C">
      <w:pPr>
        <w:spacing w:after="0" w:line="240" w:lineRule="auto"/>
      </w:pPr>
      <w:r>
        <w:separator/>
      </w:r>
    </w:p>
  </w:footnote>
  <w:footnote w:type="continuationSeparator" w:id="0">
    <w:p w14:paraId="73D08B78" w14:textId="77777777" w:rsidR="00103407" w:rsidRDefault="001034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C18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19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780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14"/>
    <w:rsid w:val="00086E2C"/>
    <w:rsid w:val="000A2E7A"/>
    <w:rsid w:val="00103407"/>
    <w:rsid w:val="002244B7"/>
    <w:rsid w:val="00314D94"/>
    <w:rsid w:val="004C00F4"/>
    <w:rsid w:val="00617568"/>
    <w:rsid w:val="006E68FA"/>
    <w:rsid w:val="008D6A1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1967F"/>
  <w15:chartTrackingRefBased/>
  <w15:docId w15:val="{725771BF-FC7D-4F64-AE93-3BC1B0EA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D6A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6A1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212</Characters>
  <Application>Microsoft Office Word</Application>
  <DocSecurity>0</DocSecurity>
  <Lines>13</Lines>
  <Paragraphs>8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2026-04-07T10:51:00Z</dcterms:created>
  <dcterms:modified xsi:type="dcterms:W3CDTF">2026-04-07T10:52:00Z</dcterms:modified>
</cp:coreProperties>
</file>