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E93BD" w14:textId="77777777" w:rsidR="003E4C90" w:rsidRDefault="003E4C90" w:rsidP="003E4C90">
      <w:pPr>
        <w:pStyle w:val="NoSpacing"/>
      </w:pPr>
      <w:r>
        <w:rPr>
          <w:u w:val="single"/>
        </w:rPr>
        <w:t>Thomas BAXSTER</w:t>
      </w:r>
      <w:r>
        <w:t xml:space="preserve">    (fl.1403)</w:t>
      </w:r>
    </w:p>
    <w:p w14:paraId="6C7678E6" w14:textId="77777777" w:rsidR="003E4C90" w:rsidRDefault="003E4C90" w:rsidP="003E4C90">
      <w:pPr>
        <w:pStyle w:val="NoSpacing"/>
      </w:pPr>
      <w:r>
        <w:t>of London.  Fishmonger.</w:t>
      </w:r>
    </w:p>
    <w:p w14:paraId="1808F516" w14:textId="77777777" w:rsidR="003E4C90" w:rsidRDefault="003E4C90" w:rsidP="003E4C90">
      <w:pPr>
        <w:pStyle w:val="NoSpacing"/>
      </w:pPr>
    </w:p>
    <w:p w14:paraId="2AAF0544" w14:textId="77777777" w:rsidR="003E4C90" w:rsidRDefault="003E4C90" w:rsidP="003E4C90">
      <w:pPr>
        <w:pStyle w:val="NoSpacing"/>
      </w:pPr>
    </w:p>
    <w:p w14:paraId="1769C4FE" w14:textId="77777777" w:rsidR="003E4C90" w:rsidRDefault="003E4C90" w:rsidP="003E4C90">
      <w:pPr>
        <w:pStyle w:val="NoSpacing"/>
      </w:pPr>
      <w:r>
        <w:t>19 Jan.</w:t>
      </w:r>
      <w:r>
        <w:tab/>
        <w:t>1403</w:t>
      </w:r>
      <w:r>
        <w:tab/>
        <w:t>He made his Will.</w:t>
      </w:r>
    </w:p>
    <w:p w14:paraId="4FB6FC18" w14:textId="77777777" w:rsidR="003E4C90" w:rsidRDefault="003E4C90" w:rsidP="003E4C90">
      <w:pPr>
        <w:pStyle w:val="NoSpacing"/>
      </w:pPr>
      <w:r>
        <w:tab/>
      </w:r>
      <w:r>
        <w:tab/>
        <w:t>(http://www.nationalarchives.gov.uk/documentsonline ref. PROB 11/2A)</w:t>
      </w:r>
    </w:p>
    <w:p w14:paraId="39F20AEC" w14:textId="77777777" w:rsidR="003E4C90" w:rsidRDefault="003E4C90" w:rsidP="003E4C90">
      <w:pPr>
        <w:pStyle w:val="NoSpacing"/>
      </w:pPr>
    </w:p>
    <w:p w14:paraId="1599D049" w14:textId="77777777" w:rsidR="003E4C90" w:rsidRDefault="003E4C90" w:rsidP="003E4C90">
      <w:pPr>
        <w:pStyle w:val="NoSpacing"/>
      </w:pPr>
    </w:p>
    <w:p w14:paraId="48D83E1C" w14:textId="77777777" w:rsidR="003E4C90" w:rsidRDefault="003E4C90" w:rsidP="003E4C90">
      <w:pPr>
        <w:pStyle w:val="NoSpacing"/>
      </w:pPr>
    </w:p>
    <w:p w14:paraId="2AD39DDA" w14:textId="77777777" w:rsidR="003E4C90" w:rsidRDefault="003E4C90" w:rsidP="003E4C90">
      <w:r>
        <w:t>19 December 2010</w:t>
      </w:r>
    </w:p>
    <w:p w14:paraId="036BA0BD" w14:textId="77777777" w:rsidR="00617568" w:rsidRPr="00086E2C" w:rsidRDefault="00617568"/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C9FFA" w14:textId="77777777" w:rsidR="004D1DC1" w:rsidRDefault="004D1DC1" w:rsidP="00086E2C">
      <w:pPr>
        <w:spacing w:after="0" w:line="240" w:lineRule="auto"/>
      </w:pPr>
      <w:r>
        <w:separator/>
      </w:r>
    </w:p>
  </w:endnote>
  <w:endnote w:type="continuationSeparator" w:id="0">
    <w:p w14:paraId="12A823DE" w14:textId="77777777" w:rsidR="004D1DC1" w:rsidRDefault="004D1D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4B02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F10E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86A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40597" w14:textId="77777777" w:rsidR="004D1DC1" w:rsidRDefault="004D1DC1" w:rsidP="00086E2C">
      <w:pPr>
        <w:spacing w:after="0" w:line="240" w:lineRule="auto"/>
      </w:pPr>
      <w:r>
        <w:separator/>
      </w:r>
    </w:p>
  </w:footnote>
  <w:footnote w:type="continuationSeparator" w:id="0">
    <w:p w14:paraId="7B366B6E" w14:textId="77777777" w:rsidR="004D1DC1" w:rsidRDefault="004D1D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109A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A834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E4B6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90"/>
    <w:rsid w:val="00086E2C"/>
    <w:rsid w:val="000A2E7A"/>
    <w:rsid w:val="002244B7"/>
    <w:rsid w:val="00314D94"/>
    <w:rsid w:val="003E4C90"/>
    <w:rsid w:val="004D1DC1"/>
    <w:rsid w:val="005435B9"/>
    <w:rsid w:val="00617568"/>
    <w:rsid w:val="006E68FA"/>
    <w:rsid w:val="00816C2D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842AB"/>
  <w15:chartTrackingRefBased/>
  <w15:docId w15:val="{470856DE-4664-41AA-A48C-5DDA285E2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C90"/>
    <w:pPr>
      <w:spacing w:after="200" w:line="276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2026-06-08T20:42:00Z</dcterms:created>
  <dcterms:modified xsi:type="dcterms:W3CDTF">2026-06-08T20:42:00Z</dcterms:modified>
</cp:coreProperties>
</file>