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55597" w14:textId="77777777" w:rsidR="00B53ADE" w:rsidRDefault="00B53ADE" w:rsidP="00B53ADE">
      <w:pPr>
        <w:rPr>
          <w:rFonts w:cs="Times New Roman"/>
        </w:rPr>
      </w:pPr>
      <w:r>
        <w:rPr>
          <w:rFonts w:cs="Times New Roman"/>
          <w:u w:val="single"/>
        </w:rPr>
        <w:t>John BAWN</w:t>
      </w:r>
      <w:r>
        <w:rPr>
          <w:rFonts w:cs="Times New Roman"/>
        </w:rPr>
        <w:t xml:space="preserve">       (fl.1401)</w:t>
      </w:r>
    </w:p>
    <w:p w14:paraId="04D18EE0" w14:textId="77777777" w:rsidR="00B53ADE" w:rsidRDefault="00B53ADE" w:rsidP="00B53ADE">
      <w:pPr>
        <w:rPr>
          <w:rFonts w:cs="Times New Roman"/>
        </w:rPr>
      </w:pPr>
      <w:r>
        <w:rPr>
          <w:rFonts w:cs="Times New Roman"/>
        </w:rPr>
        <w:t>of Watton Priory.</w:t>
      </w:r>
    </w:p>
    <w:p w14:paraId="7662D527" w14:textId="77777777" w:rsidR="00B53ADE" w:rsidRDefault="00B53ADE" w:rsidP="00B53ADE">
      <w:pPr>
        <w:rPr>
          <w:rFonts w:cs="Times New Roman"/>
        </w:rPr>
      </w:pPr>
    </w:p>
    <w:p w14:paraId="489838B2" w14:textId="77777777" w:rsidR="00B53ADE" w:rsidRDefault="00B53ADE" w:rsidP="00B53ADE">
      <w:pPr>
        <w:rPr>
          <w:rFonts w:cs="Times New Roman"/>
        </w:rPr>
      </w:pPr>
    </w:p>
    <w:p w14:paraId="12C3E480" w14:textId="77777777" w:rsidR="00B53ADE" w:rsidRDefault="00B53ADE" w:rsidP="00B53ADE">
      <w:pPr>
        <w:rPr>
          <w:rFonts w:cs="Times New Roman"/>
        </w:rPr>
      </w:pPr>
      <w:r>
        <w:rPr>
          <w:rFonts w:cs="Times New Roman"/>
        </w:rPr>
        <w:t>19 Mar.1401</w:t>
      </w:r>
      <w:r>
        <w:rPr>
          <w:rFonts w:cs="Times New Roman"/>
        </w:rPr>
        <w:tab/>
        <w:t>He was ordained priest in the conventual church of the Dominicans, York.</w:t>
      </w:r>
    </w:p>
    <w:p w14:paraId="0021C231" w14:textId="77777777" w:rsidR="00B53ADE" w:rsidRDefault="00B53ADE" w:rsidP="00B53ADE">
      <w:pPr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A83454">
        <w:rPr>
          <w:rFonts w:cs="Times New Roman"/>
        </w:rPr>
        <w:t xml:space="preserve">(“York Clergy Ordinations 1400-1424” ed. David </w:t>
      </w:r>
      <w:proofErr w:type="spellStart"/>
      <w:r w:rsidRPr="00A83454">
        <w:rPr>
          <w:rFonts w:cs="Times New Roman"/>
        </w:rPr>
        <w:t>M.Smith</w:t>
      </w:r>
      <w:proofErr w:type="spellEnd"/>
      <w:r w:rsidRPr="00A83454">
        <w:rPr>
          <w:rFonts w:cs="Times New Roman"/>
        </w:rPr>
        <w:t>, pub.2020 p.</w:t>
      </w:r>
      <w:r>
        <w:rPr>
          <w:rFonts w:cs="Times New Roman"/>
        </w:rPr>
        <w:t>13</w:t>
      </w:r>
      <w:r w:rsidRPr="00A83454">
        <w:rPr>
          <w:rFonts w:cs="Times New Roman"/>
        </w:rPr>
        <w:t>)</w:t>
      </w:r>
    </w:p>
    <w:p w14:paraId="2A23946A" w14:textId="77777777" w:rsidR="00B53ADE" w:rsidRDefault="00B53ADE" w:rsidP="00B53ADE">
      <w:pPr>
        <w:rPr>
          <w:rFonts w:cs="Times New Roman"/>
        </w:rPr>
      </w:pPr>
    </w:p>
    <w:p w14:paraId="32016C58" w14:textId="77777777" w:rsidR="00B53ADE" w:rsidRDefault="00B53ADE" w:rsidP="00B53ADE">
      <w:pPr>
        <w:rPr>
          <w:rFonts w:cs="Times New Roman"/>
        </w:rPr>
      </w:pPr>
    </w:p>
    <w:p w14:paraId="7BA638EB" w14:textId="77777777" w:rsidR="00B53ADE" w:rsidRDefault="00B53ADE" w:rsidP="00B53ADE">
      <w:pPr>
        <w:rPr>
          <w:rFonts w:cs="Times New Roman"/>
        </w:rPr>
      </w:pPr>
      <w:r>
        <w:rPr>
          <w:rFonts w:cs="Times New Roman"/>
        </w:rPr>
        <w:t>25 February 2026</w:t>
      </w:r>
    </w:p>
    <w:p w14:paraId="7639675E" w14:textId="77777777" w:rsidR="00617568" w:rsidRPr="00086E2C" w:rsidRDefault="00617568">
      <w:pPr>
        <w:rPr>
          <w:rFonts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3E1CD" w14:textId="77777777" w:rsidR="0004629D" w:rsidRDefault="0004629D" w:rsidP="00086E2C">
      <w:r>
        <w:separator/>
      </w:r>
    </w:p>
  </w:endnote>
  <w:endnote w:type="continuationSeparator" w:id="0">
    <w:p w14:paraId="0B717B96" w14:textId="77777777" w:rsidR="0004629D" w:rsidRDefault="0004629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1835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AC18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BFB5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D8D28" w14:textId="77777777" w:rsidR="0004629D" w:rsidRDefault="0004629D" w:rsidP="00086E2C">
      <w:r>
        <w:separator/>
      </w:r>
    </w:p>
  </w:footnote>
  <w:footnote w:type="continuationSeparator" w:id="0">
    <w:p w14:paraId="661A49DB" w14:textId="77777777" w:rsidR="0004629D" w:rsidRDefault="0004629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CEA7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1CF5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F9B2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ADE"/>
    <w:rsid w:val="0004629D"/>
    <w:rsid w:val="00086E2C"/>
    <w:rsid w:val="000A2E7A"/>
    <w:rsid w:val="002244B7"/>
    <w:rsid w:val="00314D94"/>
    <w:rsid w:val="00560945"/>
    <w:rsid w:val="00617568"/>
    <w:rsid w:val="006E68FA"/>
    <w:rsid w:val="00B53AD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3C552"/>
  <w15:chartTrackingRefBased/>
  <w15:docId w15:val="{E0E4776B-D268-47BF-A49F-8AE24C1DC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ADE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asciiTheme="minorHAnsi" w:hAnsiTheme="minorHAnsi"/>
      <w:kern w:val="2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33</Words>
  <Characters>191</Characters>
  <Application>Microsoft Office Word</Application>
  <DocSecurity>0</DocSecurity>
  <Lines>10</Lines>
  <Paragraphs>6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2026-03-11T20:40:00Z</dcterms:created>
  <dcterms:modified xsi:type="dcterms:W3CDTF">2026-03-11T20:42:00Z</dcterms:modified>
</cp:coreProperties>
</file>