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D7E8D" w14:textId="77777777" w:rsidR="00443E7B" w:rsidRDefault="00443E7B" w:rsidP="00443E7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BAWE</w:t>
      </w:r>
      <w:r>
        <w:rPr>
          <w:rFonts w:ascii="Times New Roman" w:hAnsi="Times New Roman" w:cs="Times New Roman"/>
          <w:lang w:val="en-US"/>
        </w:rPr>
        <w:t xml:space="preserve">        (fl.1477)</w:t>
      </w:r>
    </w:p>
    <w:p w14:paraId="040CB65A" w14:textId="77777777" w:rsidR="00443E7B" w:rsidRDefault="00443E7B" w:rsidP="00443E7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Wymondham, Norfolk. Labourer.</w:t>
      </w:r>
    </w:p>
    <w:p w14:paraId="76BC5DFA" w14:textId="77777777" w:rsidR="00443E7B" w:rsidRDefault="00443E7B" w:rsidP="00443E7B">
      <w:pPr>
        <w:pStyle w:val="NoSpacing"/>
        <w:rPr>
          <w:rFonts w:ascii="Times New Roman" w:hAnsi="Times New Roman" w:cs="Times New Roman"/>
          <w:lang w:val="en-US"/>
        </w:rPr>
      </w:pPr>
    </w:p>
    <w:p w14:paraId="336E445F" w14:textId="77777777" w:rsidR="00443E7B" w:rsidRDefault="00443E7B" w:rsidP="00443E7B">
      <w:pPr>
        <w:pStyle w:val="NoSpacing"/>
        <w:rPr>
          <w:rFonts w:ascii="Times New Roman" w:hAnsi="Times New Roman" w:cs="Times New Roman"/>
          <w:lang w:val="en-US"/>
        </w:rPr>
      </w:pPr>
    </w:p>
    <w:p w14:paraId="0A30E4ED" w14:textId="77777777" w:rsidR="009C4B93" w:rsidRDefault="009C4B93" w:rsidP="009C4B9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 xml:space="preserve">William Appilyerd(q.v.) brought a plaint of trespass against him and </w:t>
      </w:r>
    </w:p>
    <w:p w14:paraId="10CB0522" w14:textId="77777777" w:rsidR="009C4B93" w:rsidRDefault="009C4B93" w:rsidP="009C4B93">
      <w:pPr>
        <w:pStyle w:val="NoSpacing"/>
        <w:ind w:left="720" w:firstLine="720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many others.</w:t>
      </w:r>
    </w:p>
    <w:p w14:paraId="5790A332" w14:textId="77777777" w:rsidR="009C4B93" w:rsidRDefault="009C4B93" w:rsidP="009C4B9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</w:r>
      <w:r w:rsidRPr="00011F7C">
        <w:rPr>
          <w:rFonts w:ascii="Times New Roman" w:hAnsi="Times New Roman" w:cs="Times New Roman"/>
          <w:lang w:val="en-US"/>
        </w:rPr>
        <w:t xml:space="preserve">( </w:t>
      </w:r>
      <w:r w:rsidRPr="00011F7C">
        <w:rPr>
          <w:rFonts w:ascii="Times New Roman" w:hAnsi="Times New Roman" w:cs="Times New Roman"/>
          <w:color w:val="0A2F41" w:themeColor="accent1" w:themeShade="80"/>
          <w:u w:val="single"/>
          <w:lang w:val="en-US"/>
        </w:rPr>
        <w:t>https://waalt.uh.edu/index.php/KB27/846</w:t>
      </w:r>
      <w:r w:rsidRPr="00011F7C">
        <w:rPr>
          <w:rFonts w:ascii="Times New Roman" w:hAnsi="Times New Roman" w:cs="Times New Roman"/>
          <w:color w:val="0A2F41" w:themeColor="accent1" w:themeShade="80"/>
          <w:lang w:val="en-US"/>
        </w:rPr>
        <w:t xml:space="preserve"> </w:t>
      </w:r>
      <w:r w:rsidRPr="00011F7C">
        <w:rPr>
          <w:rFonts w:ascii="Times New Roman" w:hAnsi="Times New Roman" w:cs="Times New Roman"/>
          <w:lang w:val="en-US"/>
        </w:rPr>
        <w:t>)</w:t>
      </w:r>
    </w:p>
    <w:p w14:paraId="62D197B1" w14:textId="77777777" w:rsidR="009C4B93" w:rsidRDefault="009C4B93" w:rsidP="009C4B9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1474</w:t>
      </w:r>
      <w:r>
        <w:rPr>
          <w:rFonts w:ascii="Times New Roman" w:hAnsi="Times New Roman" w:cs="Times New Roman"/>
          <w:lang w:val="en-US"/>
        </w:rPr>
        <w:tab/>
        <w:t>William Appilyerd(q.v.) brought a plaint of trespass against him and 13 others.</w:t>
      </w:r>
    </w:p>
    <w:p w14:paraId="30496192" w14:textId="3845F09E" w:rsidR="009C4B93" w:rsidRDefault="009C4B93" w:rsidP="00443E7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3C30AE">
          <w:rPr>
            <w:rStyle w:val="Hyperlink"/>
            <w:rFonts w:ascii="Times New Roman" w:hAnsi="Times New Roman" w:cs="Times New Roman"/>
            <w:lang w:val="en-US"/>
          </w:rPr>
          <w:t>https://waalt.uh.edu/index.php/KB27/850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841B06D" w14:textId="77777777" w:rsidR="00443E7B" w:rsidRDefault="00443E7B" w:rsidP="00443E7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1477</w:t>
      </w:r>
      <w:r>
        <w:rPr>
          <w:rFonts w:ascii="Times New Roman" w:hAnsi="Times New Roman" w:cs="Times New Roman"/>
          <w:lang w:val="en-US"/>
        </w:rPr>
        <w:tab/>
        <w:t>William Appilyerd brought a plaint of trespass against him.</w:t>
      </w:r>
    </w:p>
    <w:p w14:paraId="7B1A1D1C" w14:textId="77777777" w:rsidR="00443E7B" w:rsidRDefault="00443E7B" w:rsidP="00443E7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7" w:history="1">
        <w:r w:rsidRPr="002B612B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3DBC15F" w14:textId="77777777" w:rsidR="00443E7B" w:rsidRDefault="00443E7B" w:rsidP="00443E7B">
      <w:pPr>
        <w:pStyle w:val="NoSpacing"/>
        <w:rPr>
          <w:rFonts w:ascii="Times New Roman" w:hAnsi="Times New Roman" w:cs="Times New Roman"/>
          <w:lang w:val="en-US"/>
        </w:rPr>
      </w:pPr>
    </w:p>
    <w:p w14:paraId="10961947" w14:textId="77777777" w:rsidR="00443E7B" w:rsidRDefault="00443E7B" w:rsidP="00443E7B">
      <w:pPr>
        <w:pStyle w:val="NoSpacing"/>
        <w:rPr>
          <w:rFonts w:ascii="Times New Roman" w:hAnsi="Times New Roman" w:cs="Times New Roman"/>
          <w:lang w:val="en-US"/>
        </w:rPr>
      </w:pPr>
    </w:p>
    <w:p w14:paraId="6954825F" w14:textId="77777777" w:rsidR="00443E7B" w:rsidRDefault="00443E7B" w:rsidP="00443E7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 March 2026</w:t>
      </w:r>
    </w:p>
    <w:p w14:paraId="40FAB950" w14:textId="0DD114C5" w:rsidR="009C4B93" w:rsidRDefault="009C4B93" w:rsidP="00443E7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6 September 2026</w:t>
      </w:r>
    </w:p>
    <w:p w14:paraId="33CE923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8C89" w14:textId="77777777" w:rsidR="004165E4" w:rsidRDefault="004165E4" w:rsidP="00086E2C">
      <w:pPr>
        <w:spacing w:after="0" w:line="240" w:lineRule="auto"/>
      </w:pPr>
      <w:r>
        <w:separator/>
      </w:r>
    </w:p>
  </w:endnote>
  <w:endnote w:type="continuationSeparator" w:id="0">
    <w:p w14:paraId="1909DCD8" w14:textId="77777777" w:rsidR="004165E4" w:rsidRDefault="004165E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F6DD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35DC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F4C0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3113A" w14:textId="77777777" w:rsidR="004165E4" w:rsidRDefault="004165E4" w:rsidP="00086E2C">
      <w:pPr>
        <w:spacing w:after="0" w:line="240" w:lineRule="auto"/>
      </w:pPr>
      <w:r>
        <w:separator/>
      </w:r>
    </w:p>
  </w:footnote>
  <w:footnote w:type="continuationSeparator" w:id="0">
    <w:p w14:paraId="27522AD9" w14:textId="77777777" w:rsidR="004165E4" w:rsidRDefault="004165E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4AAC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1C4B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B4C2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E7B"/>
    <w:rsid w:val="00086E2C"/>
    <w:rsid w:val="000A2E7A"/>
    <w:rsid w:val="002244B7"/>
    <w:rsid w:val="00314D94"/>
    <w:rsid w:val="00413985"/>
    <w:rsid w:val="004165E4"/>
    <w:rsid w:val="00443E7B"/>
    <w:rsid w:val="00502EB6"/>
    <w:rsid w:val="00617568"/>
    <w:rsid w:val="006E68FA"/>
    <w:rsid w:val="009C4B93"/>
    <w:rsid w:val="00D935A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C2FAA"/>
  <w15:chartTrackingRefBased/>
  <w15:docId w15:val="{74F3E19E-4FB3-4007-A8DA-B8D01D36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43E7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43E7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KB27/866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50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2026-03-05T20:18:00Z</dcterms:created>
  <dcterms:modified xsi:type="dcterms:W3CDTF">2026-09-06T14:21:00Z</dcterms:modified>
</cp:coreProperties>
</file>