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C7D4" w14:textId="020EBE83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BAVENT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AAF54DA" w14:textId="31A58945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Thoresthorpe.</w:t>
      </w:r>
    </w:p>
    <w:p w14:paraId="5041D014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874B9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28E70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B1F1F1F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Lindsey, </w:t>
      </w:r>
    </w:p>
    <w:p w14:paraId="73F9F08E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except the city of Lincoln.</w:t>
      </w:r>
    </w:p>
    <w:p w14:paraId="568E6102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2F2C7972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3BDD95" w14:textId="77777777" w:rsidR="00BF4F31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08ECC" w14:textId="77777777" w:rsidR="00BF4F31" w:rsidRPr="00680D2B" w:rsidRDefault="00BF4F31" w:rsidP="00BF4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13B7A745" w14:textId="0F62F0A5" w:rsidR="00BA00AB" w:rsidRPr="00BF4F3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F4F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08E59" w14:textId="77777777" w:rsidR="00BF4F31" w:rsidRDefault="00BF4F31" w:rsidP="009139A6">
      <w:r>
        <w:separator/>
      </w:r>
    </w:p>
  </w:endnote>
  <w:endnote w:type="continuationSeparator" w:id="0">
    <w:p w14:paraId="6AC82801" w14:textId="77777777" w:rsidR="00BF4F31" w:rsidRDefault="00BF4F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D8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24A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A25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8B04D" w14:textId="77777777" w:rsidR="00BF4F31" w:rsidRDefault="00BF4F31" w:rsidP="009139A6">
      <w:r>
        <w:separator/>
      </w:r>
    </w:p>
  </w:footnote>
  <w:footnote w:type="continuationSeparator" w:id="0">
    <w:p w14:paraId="0D36C1AB" w14:textId="77777777" w:rsidR="00BF4F31" w:rsidRDefault="00BF4F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42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15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3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F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4F3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26A6"/>
  <w15:chartTrackingRefBased/>
  <w15:docId w15:val="{AB088E6E-189D-4312-B3B0-7E9B1F8E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2021-05-05T11:55:00Z</dcterms:created>
  <dcterms:modified xsi:type="dcterms:W3CDTF">2021-05-05T11:56:00Z</dcterms:modified>
</cp:coreProperties>
</file>