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BAUTRIE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>Robert Watson of York, tiler(q.v.), brought a plaint of a debt of 10d</w:t>
      </w: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at York Sheriffs’ Court.</w:t>
      </w: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p.12)</w:t>
      </w: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1C3A" w:rsidRDefault="00451C3A" w:rsidP="00451C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2018</w:t>
      </w:r>
    </w:p>
    <w:p w:rsidR="006B2F86" w:rsidRPr="00E71FC3" w:rsidRDefault="00451C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C3A" w:rsidRDefault="00451C3A" w:rsidP="00E71FC3">
      <w:pPr>
        <w:spacing w:after="0" w:line="240" w:lineRule="auto"/>
      </w:pPr>
      <w:r>
        <w:separator/>
      </w:r>
    </w:p>
  </w:endnote>
  <w:endnote w:type="continuationSeparator" w:id="0">
    <w:p w:rsidR="00451C3A" w:rsidRDefault="00451C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C3A" w:rsidRDefault="00451C3A" w:rsidP="00E71FC3">
      <w:pPr>
        <w:spacing w:after="0" w:line="240" w:lineRule="auto"/>
      </w:pPr>
      <w:r>
        <w:separator/>
      </w:r>
    </w:p>
  </w:footnote>
  <w:footnote w:type="continuationSeparator" w:id="0">
    <w:p w:rsidR="00451C3A" w:rsidRDefault="00451C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3A"/>
    <w:rsid w:val="001A7C09"/>
    <w:rsid w:val="00451C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D0429-B3D3-4B46-88AD-91F9848B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C3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2018-01-20T22:07:00Z</dcterms:created>
  <dcterms:modified xsi:type="dcterms:W3CDTF">2018-01-20T22:08:00Z</dcterms:modified>
</cp:coreProperties>
</file>