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4457EA" w14:textId="77777777" w:rsidR="00645356" w:rsidRDefault="00645356" w:rsidP="0064535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Thomas BAUOW</w:t>
      </w:r>
      <w:r>
        <w:rPr>
          <w:rFonts w:cs="Times New Roman"/>
          <w:color w:val="282B30"/>
          <w:szCs w:val="24"/>
          <w:shd w:val="clear" w:color="auto" w:fill="FFFFFF"/>
        </w:rPr>
        <w:t xml:space="preserve">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fl.1404)</w:t>
      </w:r>
    </w:p>
    <w:p w14:paraId="64EDB1C1" w14:textId="77777777" w:rsidR="00645356" w:rsidRDefault="00645356" w:rsidP="0064535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Man-at-arms.</w:t>
      </w:r>
    </w:p>
    <w:p w14:paraId="0DC91BCC" w14:textId="77777777" w:rsidR="00645356" w:rsidRDefault="00645356" w:rsidP="0064535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73C1D0D" w14:textId="77777777" w:rsidR="00645356" w:rsidRDefault="00645356" w:rsidP="0064535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833618D" w14:textId="77777777" w:rsidR="00645356" w:rsidRDefault="00645356" w:rsidP="0064535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1404</w:t>
      </w:r>
      <w:r>
        <w:rPr>
          <w:rFonts w:cs="Times New Roman"/>
          <w:color w:val="282B30"/>
          <w:szCs w:val="24"/>
          <w:shd w:val="clear" w:color="auto" w:fill="FFFFFF"/>
        </w:rPr>
        <w:tab/>
        <w:t>He served in the garrison of Carmarthen/Newcastle Emlyn under the command</w:t>
      </w:r>
    </w:p>
    <w:p w14:paraId="4632325E" w14:textId="77777777" w:rsidR="00645356" w:rsidRDefault="00645356" w:rsidP="0064535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of Sir Rustin de Villeneuve(q.v.).</w:t>
      </w:r>
    </w:p>
    <w:p w14:paraId="0EC31951" w14:textId="77777777" w:rsidR="00645356" w:rsidRDefault="00645356" w:rsidP="00645356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 xml:space="preserve">ref. </w:t>
      </w:r>
      <w:r w:rsidRPr="006159FE">
        <w:rPr>
          <w:rFonts w:cs="Times New Roman"/>
          <w:color w:val="282B30"/>
          <w:szCs w:val="24"/>
          <w:shd w:val="clear" w:color="auto" w:fill="FFFFFF"/>
        </w:rPr>
        <w:t>TNA</w:t>
      </w:r>
      <w:r>
        <w:rPr>
          <w:rFonts w:cs="Times New Roman"/>
          <w:color w:val="282B30"/>
          <w:szCs w:val="24"/>
          <w:shd w:val="clear" w:color="auto" w:fill="FFFFFF"/>
        </w:rPr>
        <w:t>, E101/43/29, m4,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6DAEF1BE" w14:textId="77777777" w:rsidR="00645356" w:rsidRDefault="00645356" w:rsidP="00645356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 November 2022)</w:t>
      </w:r>
    </w:p>
    <w:p w14:paraId="6B7D0480" w14:textId="77777777" w:rsidR="00645356" w:rsidRDefault="00645356" w:rsidP="0064535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62293B8" w14:textId="77777777" w:rsidR="00645356" w:rsidRDefault="00645356" w:rsidP="0064535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6789BF00" w14:textId="77777777" w:rsidR="00645356" w:rsidRDefault="00645356" w:rsidP="0064535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26 November 2022</w:t>
      </w:r>
    </w:p>
    <w:p w14:paraId="1B1074B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5E340B" w14:textId="77777777" w:rsidR="00645356" w:rsidRDefault="00645356" w:rsidP="009139A6">
      <w:r>
        <w:separator/>
      </w:r>
    </w:p>
  </w:endnote>
  <w:endnote w:type="continuationSeparator" w:id="0">
    <w:p w14:paraId="4E7A39E6" w14:textId="77777777" w:rsidR="00645356" w:rsidRDefault="0064535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3560B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551C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BC20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5A90FB" w14:textId="77777777" w:rsidR="00645356" w:rsidRDefault="00645356" w:rsidP="009139A6">
      <w:r>
        <w:separator/>
      </w:r>
    </w:p>
  </w:footnote>
  <w:footnote w:type="continuationSeparator" w:id="0">
    <w:p w14:paraId="396C00D7" w14:textId="77777777" w:rsidR="00645356" w:rsidRDefault="0064535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F0BBC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DB3DE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AA283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356"/>
    <w:rsid w:val="000666E0"/>
    <w:rsid w:val="002510B7"/>
    <w:rsid w:val="005C130B"/>
    <w:rsid w:val="00645356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2D4EB0"/>
  <w15:chartTrackingRefBased/>
  <w15:docId w15:val="{EE649BD5-A8BA-430F-AB4E-6ECC9F1E3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2022-12-15T21:38:00Z</dcterms:created>
  <dcterms:modified xsi:type="dcterms:W3CDTF">2022-12-15T21:39:00Z</dcterms:modified>
</cp:coreProperties>
</file>