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A86C5" w14:textId="2595072E" w:rsidR="00070547" w:rsidRDefault="00070547" w:rsidP="00070547">
      <w:pPr>
        <w:pStyle w:val="NoSpacing"/>
      </w:pPr>
      <w:r>
        <w:rPr>
          <w:u w:val="single"/>
        </w:rPr>
        <w:t>Richard BAUNTON (</w:t>
      </w:r>
      <w:proofErr w:type="gramStart"/>
      <w:r>
        <w:rPr>
          <w:u w:val="single"/>
        </w:rPr>
        <w:t>BAVNTON)</w:t>
      </w:r>
      <w:r>
        <w:t xml:space="preserve">   </w:t>
      </w:r>
      <w:proofErr w:type="gramEnd"/>
      <w:r>
        <w:t xml:space="preserve">   </w:t>
      </w:r>
      <w:r>
        <w:t>(fl.14</w:t>
      </w:r>
      <w:r>
        <w:t>1</w:t>
      </w:r>
      <w:r>
        <w:t>5)</w:t>
      </w:r>
    </w:p>
    <w:p w14:paraId="6570D97A" w14:textId="77777777" w:rsidR="00070547" w:rsidRDefault="00070547" w:rsidP="00070547">
      <w:pPr>
        <w:pStyle w:val="NoSpacing"/>
      </w:pPr>
      <w:r>
        <w:t>of the diocese of Exeter.</w:t>
      </w:r>
    </w:p>
    <w:p w14:paraId="35541A14" w14:textId="77777777" w:rsidR="00070547" w:rsidRDefault="00070547" w:rsidP="00070547">
      <w:pPr>
        <w:pStyle w:val="NoSpacing"/>
      </w:pPr>
    </w:p>
    <w:p w14:paraId="7679354C" w14:textId="77777777" w:rsidR="00070547" w:rsidRDefault="00070547" w:rsidP="00070547">
      <w:pPr>
        <w:pStyle w:val="NoSpacing"/>
      </w:pPr>
    </w:p>
    <w:p w14:paraId="22FEA21E" w14:textId="0ED76A83" w:rsidR="00070547" w:rsidRDefault="00070547" w:rsidP="00070547">
      <w:pPr>
        <w:pStyle w:val="NoSpacing"/>
      </w:pPr>
      <w:r>
        <w:t>23 May1415</w:t>
      </w:r>
      <w:r>
        <w:tab/>
        <w:t>He was ordained to his first tonsure i</w:t>
      </w:r>
      <w:r>
        <w:t>n the chapel of the manor of Clyst,</w:t>
      </w:r>
    </w:p>
    <w:p w14:paraId="1D9E15F8" w14:textId="511AA694" w:rsidR="00070547" w:rsidRDefault="00070547" w:rsidP="00070547">
      <w:pPr>
        <w:pStyle w:val="NoSpacing"/>
      </w:pPr>
      <w:r>
        <w:tab/>
      </w:r>
      <w:r>
        <w:tab/>
      </w:r>
      <w:r>
        <w:t xml:space="preserve">Devon.  </w:t>
      </w:r>
      <w:r>
        <w:t>(“Stafford Register” pp.429 and 42</w:t>
      </w:r>
      <w:r>
        <w:t>7</w:t>
      </w:r>
      <w:bookmarkStart w:id="0" w:name="_GoBack"/>
      <w:bookmarkEnd w:id="0"/>
      <w:r>
        <w:t>)</w:t>
      </w:r>
    </w:p>
    <w:p w14:paraId="54BD7FFE" w14:textId="77777777" w:rsidR="00070547" w:rsidRDefault="00070547" w:rsidP="00070547">
      <w:pPr>
        <w:pStyle w:val="NoSpacing"/>
      </w:pPr>
    </w:p>
    <w:p w14:paraId="04E41642" w14:textId="77777777" w:rsidR="00070547" w:rsidRDefault="00070547" w:rsidP="00070547">
      <w:pPr>
        <w:pStyle w:val="NoSpacing"/>
      </w:pPr>
    </w:p>
    <w:p w14:paraId="3778F8AC" w14:textId="3D36936E" w:rsidR="006B2F86" w:rsidRPr="00070547" w:rsidRDefault="00070547" w:rsidP="00070547">
      <w:pPr>
        <w:pStyle w:val="NoSpacing"/>
      </w:pPr>
      <w:r>
        <w:t>15 February 2019</w:t>
      </w:r>
    </w:p>
    <w:sectPr w:rsidR="006B2F86" w:rsidRPr="000705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162872" w14:textId="77777777" w:rsidR="00070547" w:rsidRDefault="00070547" w:rsidP="00E71FC3">
      <w:pPr>
        <w:spacing w:after="0" w:line="240" w:lineRule="auto"/>
      </w:pPr>
      <w:r>
        <w:separator/>
      </w:r>
    </w:p>
  </w:endnote>
  <w:endnote w:type="continuationSeparator" w:id="0">
    <w:p w14:paraId="26674373" w14:textId="77777777" w:rsidR="00070547" w:rsidRDefault="000705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DC6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AF24F" w14:textId="77777777" w:rsidR="00070547" w:rsidRDefault="00070547" w:rsidP="00E71FC3">
      <w:pPr>
        <w:spacing w:after="0" w:line="240" w:lineRule="auto"/>
      </w:pPr>
      <w:r>
        <w:separator/>
      </w:r>
    </w:p>
  </w:footnote>
  <w:footnote w:type="continuationSeparator" w:id="0">
    <w:p w14:paraId="67A58873" w14:textId="77777777" w:rsidR="00070547" w:rsidRDefault="000705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47"/>
    <w:rsid w:val="000705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88B82"/>
  <w15:chartTrackingRefBased/>
  <w15:docId w15:val="{7757910F-A058-42EA-B933-997F4259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2019-02-15T18:59:00Z</dcterms:created>
  <dcterms:modified xsi:type="dcterms:W3CDTF">2019-02-15T19:02:00Z</dcterms:modified>
</cp:coreProperties>
</file>