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E25B2" w14:textId="01D5ACBD" w:rsidR="00B25B5A" w:rsidRDefault="00B25B5A" w:rsidP="00B25B5A">
      <w:pPr>
        <w:pStyle w:val="NoSpacing"/>
      </w:pPr>
      <w:r>
        <w:rPr>
          <w:u w:val="single"/>
        </w:rPr>
        <w:t>John BAUNTON (</w:t>
      </w:r>
      <w:proofErr w:type="gramStart"/>
      <w:r>
        <w:rPr>
          <w:u w:val="single"/>
        </w:rPr>
        <w:t>BAVTON)</w:t>
      </w:r>
      <w:r>
        <w:t xml:space="preserve">   </w:t>
      </w:r>
      <w:proofErr w:type="gramEnd"/>
      <w:r>
        <w:t xml:space="preserve">    </w:t>
      </w:r>
      <w:r>
        <w:t>(fl.140</w:t>
      </w:r>
      <w:r>
        <w:t>9</w:t>
      </w:r>
      <w:r>
        <w:t>)</w:t>
      </w:r>
    </w:p>
    <w:p w14:paraId="71B8DCC0" w14:textId="77777777" w:rsidR="00B25B5A" w:rsidRDefault="00B25B5A" w:rsidP="00B25B5A">
      <w:pPr>
        <w:pStyle w:val="NoSpacing"/>
      </w:pPr>
      <w:r>
        <w:t>of the diocese of Exeter.</w:t>
      </w:r>
    </w:p>
    <w:p w14:paraId="5BF9AFB4" w14:textId="77777777" w:rsidR="00B25B5A" w:rsidRDefault="00B25B5A" w:rsidP="00B25B5A">
      <w:pPr>
        <w:pStyle w:val="NoSpacing"/>
      </w:pPr>
    </w:p>
    <w:p w14:paraId="14D67345" w14:textId="77777777" w:rsidR="00B25B5A" w:rsidRDefault="00B25B5A" w:rsidP="00B25B5A">
      <w:pPr>
        <w:pStyle w:val="NoSpacing"/>
      </w:pPr>
    </w:p>
    <w:p w14:paraId="0210E09B" w14:textId="4F18C7D5" w:rsidR="00B25B5A" w:rsidRDefault="00B25B5A" w:rsidP="00B25B5A">
      <w:pPr>
        <w:pStyle w:val="NoSpacing"/>
      </w:pPr>
      <w:r>
        <w:t>20 Sep.1409</w:t>
      </w:r>
      <w:r>
        <w:tab/>
        <w:t>He was ordained to his first tonsure in the ecclesiastical college of Crediton,</w:t>
      </w:r>
    </w:p>
    <w:p w14:paraId="5C85592C" w14:textId="7FCD70CD" w:rsidR="00B25B5A" w:rsidRDefault="00B25B5A" w:rsidP="00B25B5A">
      <w:pPr>
        <w:pStyle w:val="NoSpacing"/>
      </w:pPr>
      <w:r>
        <w:tab/>
      </w:r>
      <w:r>
        <w:tab/>
        <w:t>Devon.   (“Stafford Register” pp.429 and 42</w:t>
      </w:r>
      <w:r>
        <w:t>6</w:t>
      </w:r>
      <w:bookmarkStart w:id="0" w:name="_GoBack"/>
      <w:bookmarkEnd w:id="0"/>
      <w:r>
        <w:t>)</w:t>
      </w:r>
    </w:p>
    <w:p w14:paraId="02BAD60A" w14:textId="77777777" w:rsidR="00B25B5A" w:rsidRDefault="00B25B5A" w:rsidP="00B25B5A">
      <w:pPr>
        <w:pStyle w:val="NoSpacing"/>
      </w:pPr>
    </w:p>
    <w:p w14:paraId="54B1FB13" w14:textId="77777777" w:rsidR="00B25B5A" w:rsidRDefault="00B25B5A" w:rsidP="00B25B5A">
      <w:pPr>
        <w:pStyle w:val="NoSpacing"/>
      </w:pPr>
    </w:p>
    <w:p w14:paraId="4AF9DFA5" w14:textId="77777777" w:rsidR="00B25B5A" w:rsidRPr="00842678" w:rsidRDefault="00B25B5A" w:rsidP="00B25B5A">
      <w:pPr>
        <w:pStyle w:val="NoSpacing"/>
      </w:pPr>
      <w:r>
        <w:t>14 February 2019</w:t>
      </w:r>
    </w:p>
    <w:p w14:paraId="596ECAD8" w14:textId="15034015" w:rsidR="006B2F86" w:rsidRPr="00B25B5A" w:rsidRDefault="00B25B5A" w:rsidP="00E71FC3">
      <w:pPr>
        <w:pStyle w:val="NoSpacing"/>
      </w:pPr>
    </w:p>
    <w:sectPr w:rsidR="006B2F86" w:rsidRPr="00B25B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ECB44" w14:textId="77777777" w:rsidR="00B25B5A" w:rsidRDefault="00B25B5A" w:rsidP="00E71FC3">
      <w:pPr>
        <w:spacing w:after="0" w:line="240" w:lineRule="auto"/>
      </w:pPr>
      <w:r>
        <w:separator/>
      </w:r>
    </w:p>
  </w:endnote>
  <w:endnote w:type="continuationSeparator" w:id="0">
    <w:p w14:paraId="78F14AC7" w14:textId="77777777" w:rsidR="00B25B5A" w:rsidRDefault="00B25B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693D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8B4C3" w14:textId="77777777" w:rsidR="00B25B5A" w:rsidRDefault="00B25B5A" w:rsidP="00E71FC3">
      <w:pPr>
        <w:spacing w:after="0" w:line="240" w:lineRule="auto"/>
      </w:pPr>
      <w:r>
        <w:separator/>
      </w:r>
    </w:p>
  </w:footnote>
  <w:footnote w:type="continuationSeparator" w:id="0">
    <w:p w14:paraId="76EB0B4D" w14:textId="77777777" w:rsidR="00B25B5A" w:rsidRDefault="00B25B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B5A"/>
    <w:rsid w:val="001A7C09"/>
    <w:rsid w:val="00577BD5"/>
    <w:rsid w:val="00656CBA"/>
    <w:rsid w:val="006A1F77"/>
    <w:rsid w:val="00733BE7"/>
    <w:rsid w:val="00AB52E8"/>
    <w:rsid w:val="00B16D3F"/>
    <w:rsid w:val="00B25B5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39BBA"/>
  <w15:chartTrackingRefBased/>
  <w15:docId w15:val="{4D4055F6-DCCD-4668-A856-8DB51D643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2019-02-14T19:22:00Z</dcterms:created>
  <dcterms:modified xsi:type="dcterms:W3CDTF">2019-02-14T19:24:00Z</dcterms:modified>
</cp:coreProperties>
</file>