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087" w:rsidRDefault="00057087" w:rsidP="00057087">
      <w:pPr>
        <w:pStyle w:val="NoSpacing"/>
      </w:pPr>
      <w:r>
        <w:rPr>
          <w:u w:val="single"/>
        </w:rPr>
        <w:t>Richard BAUNKE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057087" w:rsidRDefault="00057087" w:rsidP="00057087">
      <w:pPr>
        <w:pStyle w:val="NoSpacing"/>
      </w:pPr>
      <w:r>
        <w:t>of Carleton Rode, Norfolk.</w:t>
      </w:r>
    </w:p>
    <w:p w:rsidR="00057087" w:rsidRDefault="00057087" w:rsidP="00057087">
      <w:pPr>
        <w:pStyle w:val="NoSpacing"/>
      </w:pPr>
    </w:p>
    <w:p w:rsidR="00057087" w:rsidRDefault="00057087" w:rsidP="00057087">
      <w:pPr>
        <w:pStyle w:val="NoSpacing"/>
      </w:pPr>
    </w:p>
    <w:p w:rsidR="00057087" w:rsidRDefault="00057087" w:rsidP="00057087">
      <w:pPr>
        <w:pStyle w:val="NoSpacing"/>
      </w:pPr>
      <w:r>
        <w:tab/>
        <w:t>1503</w:t>
      </w:r>
      <w:r>
        <w:tab/>
        <w:t>He made his Will.</w:t>
      </w:r>
    </w:p>
    <w:p w:rsidR="00057087" w:rsidRDefault="00057087" w:rsidP="0005708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383)</w:t>
      </w:r>
    </w:p>
    <w:p w:rsidR="00057087" w:rsidRDefault="00057087" w:rsidP="00057087">
      <w:pPr>
        <w:pStyle w:val="NoSpacing"/>
      </w:pPr>
    </w:p>
    <w:p w:rsidR="00057087" w:rsidRDefault="00057087" w:rsidP="00057087">
      <w:pPr>
        <w:pStyle w:val="NoSpacing"/>
      </w:pPr>
    </w:p>
    <w:p w:rsidR="00057087" w:rsidRDefault="00057087" w:rsidP="00057087">
      <w:pPr>
        <w:pStyle w:val="NoSpacing"/>
      </w:pPr>
      <w:r>
        <w:t>27 December 2016</w:t>
      </w:r>
    </w:p>
    <w:p w:rsidR="006B2F86" w:rsidRPr="00E71FC3" w:rsidRDefault="000570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087" w:rsidRDefault="00057087" w:rsidP="00E71FC3">
      <w:pPr>
        <w:spacing w:after="0" w:line="240" w:lineRule="auto"/>
      </w:pPr>
      <w:r>
        <w:separator/>
      </w:r>
    </w:p>
  </w:endnote>
  <w:endnote w:type="continuationSeparator" w:id="0">
    <w:p w:rsidR="00057087" w:rsidRDefault="000570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087" w:rsidRDefault="00057087" w:rsidP="00E71FC3">
      <w:pPr>
        <w:spacing w:after="0" w:line="240" w:lineRule="auto"/>
      </w:pPr>
      <w:r>
        <w:separator/>
      </w:r>
    </w:p>
  </w:footnote>
  <w:footnote w:type="continuationSeparator" w:id="0">
    <w:p w:rsidR="00057087" w:rsidRDefault="000570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87"/>
    <w:rsid w:val="0005708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FCCE3-7379-42BF-BBDA-ED83C24F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0570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2017-01-02T17:31:00Z</dcterms:created>
  <dcterms:modified xsi:type="dcterms:W3CDTF">2017-01-02T17:32:00Z</dcterms:modified>
</cp:coreProperties>
</file>