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E3E66" w14:textId="77777777" w:rsidR="00C90B66" w:rsidRDefault="00C90B66" w:rsidP="00C90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BAUNFELD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5A0C97A9" w14:textId="77777777" w:rsidR="00C90B66" w:rsidRDefault="00C90B66" w:rsidP="00C90B66">
      <w:pPr>
        <w:rPr>
          <w:rFonts w:ascii="Times New Roman" w:hAnsi="Times New Roman" w:cs="Times New Roman"/>
          <w:sz w:val="24"/>
          <w:szCs w:val="24"/>
        </w:rPr>
      </w:pPr>
    </w:p>
    <w:p w14:paraId="3023089C" w14:textId="77777777" w:rsidR="00C90B66" w:rsidRDefault="00C90B66" w:rsidP="00C90B66">
      <w:pPr>
        <w:rPr>
          <w:rFonts w:ascii="Times New Roman" w:hAnsi="Times New Roman" w:cs="Times New Roman"/>
          <w:sz w:val="24"/>
          <w:szCs w:val="24"/>
        </w:rPr>
      </w:pPr>
    </w:p>
    <w:p w14:paraId="4B0E16D2" w14:textId="77777777" w:rsidR="00C90B66" w:rsidRDefault="00C90B66" w:rsidP="00C90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Dec.1426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Devon.   (C.F.R. 1422-30 p.157)</w:t>
      </w:r>
    </w:p>
    <w:p w14:paraId="768E616F" w14:textId="77777777" w:rsidR="00C90B66" w:rsidRDefault="00C90B66" w:rsidP="00C90B66">
      <w:pPr>
        <w:rPr>
          <w:rFonts w:ascii="Times New Roman" w:hAnsi="Times New Roman" w:cs="Times New Roman"/>
          <w:sz w:val="24"/>
          <w:szCs w:val="24"/>
        </w:rPr>
      </w:pPr>
    </w:p>
    <w:p w14:paraId="4F3CD5C9" w14:textId="77777777" w:rsidR="00C90B66" w:rsidRDefault="00C90B66" w:rsidP="00C90B66">
      <w:pPr>
        <w:rPr>
          <w:rFonts w:ascii="Times New Roman" w:hAnsi="Times New Roman" w:cs="Times New Roman"/>
          <w:sz w:val="24"/>
          <w:szCs w:val="24"/>
        </w:rPr>
      </w:pPr>
    </w:p>
    <w:p w14:paraId="3C9645F3" w14:textId="6BE2609A" w:rsidR="00BA00AB" w:rsidRPr="00EB3209" w:rsidRDefault="00C90B66" w:rsidP="00C90B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A7833" w14:textId="77777777" w:rsidR="00C90B66" w:rsidRDefault="00C90B66" w:rsidP="009139A6">
      <w:r>
        <w:separator/>
      </w:r>
    </w:p>
  </w:endnote>
  <w:endnote w:type="continuationSeparator" w:id="0">
    <w:p w14:paraId="3070B60F" w14:textId="77777777" w:rsidR="00C90B66" w:rsidRDefault="00C90B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861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0D0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B1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648C0" w14:textId="77777777" w:rsidR="00C90B66" w:rsidRDefault="00C90B66" w:rsidP="009139A6">
      <w:r>
        <w:separator/>
      </w:r>
    </w:p>
  </w:footnote>
  <w:footnote w:type="continuationSeparator" w:id="0">
    <w:p w14:paraId="57A4478B" w14:textId="77777777" w:rsidR="00C90B66" w:rsidRDefault="00C90B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3F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F15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2F1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6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0B6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E0837"/>
  <w15:chartTrackingRefBased/>
  <w15:docId w15:val="{6F2F18AC-E18F-4566-A943-579AE0AE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B6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2022-01-08T20:21:00Z</dcterms:created>
  <dcterms:modified xsi:type="dcterms:W3CDTF">2022-01-08T20:21:00Z</dcterms:modified>
</cp:coreProperties>
</file>