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FA569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BAUNEBURY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23396126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Cutler.</w:t>
      </w:r>
    </w:p>
    <w:p w14:paraId="6B50A487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4B1F4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EB8821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>Nicholas Banbury(q.v.) brought a plaint of debt against him.</w:t>
      </w:r>
    </w:p>
    <w:p w14:paraId="71D20D16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24D008D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AE8ED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6C5C8" w14:textId="77777777" w:rsidR="00B052F1" w:rsidRDefault="00B052F1" w:rsidP="00B05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294090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74F9D" w14:textId="77777777" w:rsidR="00B052F1" w:rsidRDefault="00B052F1" w:rsidP="009139A6">
      <w:r>
        <w:separator/>
      </w:r>
    </w:p>
  </w:endnote>
  <w:endnote w:type="continuationSeparator" w:id="0">
    <w:p w14:paraId="45FEE452" w14:textId="77777777" w:rsidR="00B052F1" w:rsidRDefault="00B052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AE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C4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BA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63F1" w14:textId="77777777" w:rsidR="00B052F1" w:rsidRDefault="00B052F1" w:rsidP="009139A6">
      <w:r>
        <w:separator/>
      </w:r>
    </w:p>
  </w:footnote>
  <w:footnote w:type="continuationSeparator" w:id="0">
    <w:p w14:paraId="2EAD398B" w14:textId="77777777" w:rsidR="00B052F1" w:rsidRDefault="00B052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269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9C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A1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2F1"/>
    <w:rsid w:val="000666E0"/>
    <w:rsid w:val="002510B7"/>
    <w:rsid w:val="005C130B"/>
    <w:rsid w:val="00826F5C"/>
    <w:rsid w:val="009139A6"/>
    <w:rsid w:val="009448BB"/>
    <w:rsid w:val="00A3176C"/>
    <w:rsid w:val="00AE65F8"/>
    <w:rsid w:val="00B052F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17E6A"/>
  <w15:chartTrackingRefBased/>
  <w15:docId w15:val="{8EE9E918-E18A-4CC2-913E-324E87DD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5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2022-06-21T10:26:00Z</dcterms:created>
  <dcterms:modified xsi:type="dcterms:W3CDTF">2022-06-21T10:27:00Z</dcterms:modified>
</cp:coreProperties>
</file>