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671B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BAUMFORD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671BB" w:rsidRDefault="005671B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Claypole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Kesteven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5671BB" w:rsidRDefault="005671B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71BB" w:rsidRDefault="005671B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71BB" w:rsidRDefault="005671B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Navenby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 lands</w:t>
      </w:r>
    </w:p>
    <w:p w:rsidR="005671BB" w:rsidRDefault="005671B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held by the late Sir William Clifford(q.v.).</w:t>
      </w:r>
    </w:p>
    <w:p w:rsidR="005671BB" w:rsidRDefault="005671B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61A90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21-47)</w:t>
      </w:r>
    </w:p>
    <w:p w:rsidR="005671BB" w:rsidRDefault="005671B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71BB" w:rsidRDefault="005671B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71BB" w:rsidRPr="005671BB" w:rsidRDefault="005671B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October 2015</w:t>
      </w:r>
      <w:bookmarkStart w:id="0" w:name="_GoBack"/>
      <w:bookmarkEnd w:id="0"/>
    </w:p>
    <w:sectPr w:rsidR="005671BB" w:rsidRPr="005671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1BB" w:rsidRDefault="005671BB" w:rsidP="00564E3C">
      <w:pPr>
        <w:spacing w:after="0" w:line="240" w:lineRule="auto"/>
      </w:pPr>
      <w:r>
        <w:separator/>
      </w:r>
    </w:p>
  </w:endnote>
  <w:endnote w:type="continuationSeparator" w:id="0">
    <w:p w:rsidR="005671BB" w:rsidRDefault="005671B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671BB">
      <w:rPr>
        <w:rFonts w:ascii="Times New Roman" w:hAnsi="Times New Roman" w:cs="Times New Roman"/>
        <w:noProof/>
        <w:sz w:val="24"/>
        <w:szCs w:val="24"/>
      </w:rPr>
      <w:t>14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1BB" w:rsidRDefault="005671BB" w:rsidP="00564E3C">
      <w:pPr>
        <w:spacing w:after="0" w:line="240" w:lineRule="auto"/>
      </w:pPr>
      <w:r>
        <w:separator/>
      </w:r>
    </w:p>
  </w:footnote>
  <w:footnote w:type="continuationSeparator" w:id="0">
    <w:p w:rsidR="005671BB" w:rsidRDefault="005671B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1BB"/>
    <w:rsid w:val="00372DC6"/>
    <w:rsid w:val="00564E3C"/>
    <w:rsid w:val="005671BB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5B408"/>
  <w15:chartTrackingRefBased/>
  <w15:docId w15:val="{E5C8A4F7-4E0C-49A8-B593-3234DD7E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671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7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2015-10-14T21:07:00Z</dcterms:created>
  <dcterms:modified xsi:type="dcterms:W3CDTF">2015-10-14T21:14:00Z</dcterms:modified>
</cp:coreProperties>
</file>