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651BC" w14:textId="11734AD5" w:rsidR="006B2F86" w:rsidRDefault="001628EC" w:rsidP="00E71FC3">
      <w:pPr>
        <w:pStyle w:val="NoSpacing"/>
      </w:pPr>
      <w:r>
        <w:rPr>
          <w:u w:val="single"/>
        </w:rPr>
        <w:t>Walter BAUMFELD</w:t>
      </w:r>
      <w:r>
        <w:t xml:space="preserve">    </w:t>
      </w:r>
      <w:proofErr w:type="gramStart"/>
      <w:r>
        <w:t xml:space="preserve">   (</w:t>
      </w:r>
      <w:proofErr w:type="gramEnd"/>
      <w:r>
        <w:t>d.ca.1479)</w:t>
      </w:r>
    </w:p>
    <w:p w14:paraId="0F0A9337" w14:textId="78537FC4" w:rsidR="001628EC" w:rsidRDefault="001628EC" w:rsidP="00E71FC3">
      <w:pPr>
        <w:pStyle w:val="NoSpacing"/>
      </w:pPr>
      <w:r>
        <w:t xml:space="preserve">of Plympton </w:t>
      </w:r>
      <w:proofErr w:type="spellStart"/>
      <w:proofErr w:type="gramStart"/>
      <w:r>
        <w:t>St.Mary</w:t>
      </w:r>
      <w:proofErr w:type="spellEnd"/>
      <w:proofErr w:type="gramEnd"/>
      <w:r>
        <w:t>, Devon.</w:t>
      </w:r>
    </w:p>
    <w:p w14:paraId="365972AC" w14:textId="2090FCB0" w:rsidR="001628EC" w:rsidRDefault="001628EC" w:rsidP="00E71FC3">
      <w:pPr>
        <w:pStyle w:val="NoSpacing"/>
      </w:pPr>
    </w:p>
    <w:p w14:paraId="753ABB5C" w14:textId="6932A6F0" w:rsidR="001628EC" w:rsidRDefault="001628EC" w:rsidP="00E71FC3">
      <w:pPr>
        <w:pStyle w:val="NoSpacing"/>
      </w:pPr>
    </w:p>
    <w:p w14:paraId="0EF06ABF" w14:textId="77777777" w:rsidR="001628EC" w:rsidRDefault="001628EC" w:rsidP="001628EC">
      <w:pPr>
        <w:pStyle w:val="NoSpacing"/>
      </w:pPr>
      <w:r>
        <w:tab/>
        <w:t>1479</w:t>
      </w:r>
      <w:r>
        <w:tab/>
      </w:r>
      <w:r>
        <w:t>Probate of his Will.</w:t>
      </w:r>
    </w:p>
    <w:p w14:paraId="383BC893" w14:textId="77777777" w:rsidR="001628EC" w:rsidRDefault="001628EC" w:rsidP="001628EC">
      <w:pPr>
        <w:pStyle w:val="NoSpacing"/>
      </w:pPr>
      <w:r>
        <w:tab/>
      </w:r>
      <w:r>
        <w:tab/>
        <w:t>(Devon Wills Index, 1163-1999)</w:t>
      </w:r>
    </w:p>
    <w:p w14:paraId="688A892A" w14:textId="77777777" w:rsidR="001628EC" w:rsidRDefault="001628EC" w:rsidP="001628EC">
      <w:pPr>
        <w:pStyle w:val="NoSpacing"/>
      </w:pPr>
    </w:p>
    <w:p w14:paraId="25BD0154" w14:textId="77777777" w:rsidR="001628EC" w:rsidRDefault="001628EC" w:rsidP="001628EC">
      <w:pPr>
        <w:pStyle w:val="NoSpacing"/>
      </w:pPr>
    </w:p>
    <w:p w14:paraId="5EE8AAA9" w14:textId="77777777" w:rsidR="001628EC" w:rsidRDefault="001628EC" w:rsidP="001628EC">
      <w:pPr>
        <w:pStyle w:val="NoSpacing"/>
      </w:pPr>
      <w:r>
        <w:t>16 March 2018</w:t>
      </w:r>
    </w:p>
    <w:p w14:paraId="573B4264" w14:textId="5AB408D5" w:rsidR="001628EC" w:rsidRPr="001628EC" w:rsidRDefault="001628EC" w:rsidP="00E71FC3">
      <w:pPr>
        <w:pStyle w:val="NoSpacing"/>
      </w:pPr>
      <w:bookmarkStart w:id="0" w:name="_GoBack"/>
      <w:bookmarkEnd w:id="0"/>
    </w:p>
    <w:sectPr w:rsidR="001628EC" w:rsidRPr="001628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DC87A" w14:textId="77777777" w:rsidR="001628EC" w:rsidRDefault="001628EC" w:rsidP="00E71FC3">
      <w:pPr>
        <w:spacing w:after="0" w:line="240" w:lineRule="auto"/>
      </w:pPr>
      <w:r>
        <w:separator/>
      </w:r>
    </w:p>
  </w:endnote>
  <w:endnote w:type="continuationSeparator" w:id="0">
    <w:p w14:paraId="3716E7C2" w14:textId="77777777" w:rsidR="001628EC" w:rsidRDefault="001628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10C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A6BDF" w14:textId="77777777" w:rsidR="001628EC" w:rsidRDefault="001628EC" w:rsidP="00E71FC3">
      <w:pPr>
        <w:spacing w:after="0" w:line="240" w:lineRule="auto"/>
      </w:pPr>
      <w:r>
        <w:separator/>
      </w:r>
    </w:p>
  </w:footnote>
  <w:footnote w:type="continuationSeparator" w:id="0">
    <w:p w14:paraId="2ED8AAF6" w14:textId="77777777" w:rsidR="001628EC" w:rsidRDefault="001628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EC"/>
    <w:rsid w:val="001628E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7EDB"/>
  <w15:chartTrackingRefBased/>
  <w15:docId w15:val="{6D58EB3D-B668-4222-9472-BCC53AD6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8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2018-03-16T17:10:00Z</dcterms:created>
  <dcterms:modified xsi:type="dcterms:W3CDTF">2018-03-16T17:13:00Z</dcterms:modified>
</cp:coreProperties>
</file>