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04EBE" w14:textId="77777777" w:rsidR="006A36D8" w:rsidRDefault="006A36D8" w:rsidP="006A36D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BAUMBURGH</w:t>
      </w:r>
      <w:r>
        <w:rPr>
          <w:rFonts w:ascii="Times New Roman" w:hAnsi="Times New Roman" w:cs="Times New Roman"/>
          <w:sz w:val="24"/>
          <w:szCs w:val="24"/>
        </w:rPr>
        <w:t xml:space="preserve">      (fl.1411)</w:t>
      </w:r>
    </w:p>
    <w:p w14:paraId="4299B0CE" w14:textId="77777777" w:rsidR="006A36D8" w:rsidRDefault="006A36D8" w:rsidP="006A36D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Draper.</w:t>
      </w:r>
    </w:p>
    <w:p w14:paraId="1D20AA40" w14:textId="77777777" w:rsidR="006A36D8" w:rsidRDefault="006A36D8" w:rsidP="006A36D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93023CF" w14:textId="77777777" w:rsidR="006A36D8" w:rsidRDefault="006A36D8" w:rsidP="006A36D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6DA656A" w14:textId="77777777" w:rsidR="006A36D8" w:rsidRDefault="006A36D8" w:rsidP="006A36D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May1411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joint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William Darell(q.v.) and Thomas Wotton(q.v.)</w:t>
      </w:r>
    </w:p>
    <w:p w14:paraId="5371433C" w14:textId="77777777" w:rsidR="006A36D8" w:rsidRDefault="006A36D8" w:rsidP="006A36D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when they became alnagers in London and suburbs.</w:t>
      </w:r>
    </w:p>
    <w:p w14:paraId="3B2D49B0" w14:textId="77777777" w:rsidR="006A36D8" w:rsidRDefault="006A36D8" w:rsidP="006A36D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p.195)</w:t>
      </w:r>
    </w:p>
    <w:p w14:paraId="5370A633" w14:textId="77777777" w:rsidR="006A36D8" w:rsidRDefault="006A36D8" w:rsidP="006A36D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3A4D463" w14:textId="77777777" w:rsidR="006A36D8" w:rsidRDefault="006A36D8" w:rsidP="006A36D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57495FC" w14:textId="77777777" w:rsidR="006A36D8" w:rsidRDefault="006A36D8" w:rsidP="006A36D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September 2023</w:t>
      </w:r>
    </w:p>
    <w:p w14:paraId="7D5DF3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E81E6" w14:textId="77777777" w:rsidR="006A36D8" w:rsidRDefault="006A36D8" w:rsidP="009139A6">
      <w:r>
        <w:separator/>
      </w:r>
    </w:p>
  </w:endnote>
  <w:endnote w:type="continuationSeparator" w:id="0">
    <w:p w14:paraId="2E348F4F" w14:textId="77777777" w:rsidR="006A36D8" w:rsidRDefault="006A36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5D6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348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5E4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EB9CE" w14:textId="77777777" w:rsidR="006A36D8" w:rsidRDefault="006A36D8" w:rsidP="009139A6">
      <w:r>
        <w:separator/>
      </w:r>
    </w:p>
  </w:footnote>
  <w:footnote w:type="continuationSeparator" w:id="0">
    <w:p w14:paraId="19FC5524" w14:textId="77777777" w:rsidR="006A36D8" w:rsidRDefault="006A36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35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7FF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5B4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D8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03C8A"/>
    <w:rsid w:val="006A36D8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51997"/>
  <w15:chartTrackingRefBased/>
  <w15:docId w15:val="{B23EBD08-56BB-4185-B29D-B041BD300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6D8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2025-04-19T18:16:00Z</dcterms:created>
  <dcterms:modified xsi:type="dcterms:W3CDTF">2025-04-19T18:17:00Z</dcterms:modified>
</cp:coreProperties>
</file>