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3FA7A1" w14:textId="77777777" w:rsidR="00F36B17" w:rsidRDefault="00F36B17" w:rsidP="00F36B1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Brother William BAUMBURGH</w:t>
      </w:r>
      <w:r>
        <w:rPr>
          <w:rFonts w:cs="Times New Roman"/>
          <w:szCs w:val="24"/>
        </w:rPr>
        <w:t xml:space="preserve">        </w:t>
      </w:r>
      <w:r>
        <w:rPr>
          <w:rFonts w:cs="Times New Roman"/>
          <w:szCs w:val="24"/>
          <w:u w:val="single"/>
        </w:rPr>
        <w:t xml:space="preserve"> </w:t>
      </w:r>
      <w:r>
        <w:rPr>
          <w:rFonts w:cs="Times New Roman"/>
          <w:szCs w:val="24"/>
        </w:rPr>
        <w:t>(fl.1400)</w:t>
      </w:r>
    </w:p>
    <w:p w14:paraId="250E8569" w14:textId="75C8268D" w:rsidR="00F36B17" w:rsidRDefault="00F36B17" w:rsidP="00F36B1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the Order of St.Augustine, </w:t>
      </w:r>
      <w:r>
        <w:rPr>
          <w:rFonts w:cs="Times New Roman"/>
          <w:szCs w:val="24"/>
        </w:rPr>
        <w:t>York.</w:t>
      </w:r>
    </w:p>
    <w:p w14:paraId="3920D048" w14:textId="77777777" w:rsidR="00F36B17" w:rsidRDefault="00F36B17" w:rsidP="00F36B17">
      <w:pPr>
        <w:pStyle w:val="NoSpacing"/>
        <w:rPr>
          <w:rFonts w:cs="Times New Roman"/>
          <w:szCs w:val="24"/>
        </w:rPr>
      </w:pPr>
    </w:p>
    <w:p w14:paraId="3AE338CB" w14:textId="77777777" w:rsidR="00F36B17" w:rsidRDefault="00F36B17" w:rsidP="00F36B17">
      <w:pPr>
        <w:pStyle w:val="NoSpacing"/>
        <w:rPr>
          <w:rFonts w:cs="Times New Roman"/>
          <w:szCs w:val="24"/>
        </w:rPr>
      </w:pPr>
    </w:p>
    <w:p w14:paraId="3A068708" w14:textId="77777777" w:rsidR="00F36B17" w:rsidRDefault="00F36B17" w:rsidP="00F36B1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Mar.1400</w:t>
      </w:r>
      <w:r>
        <w:rPr>
          <w:rFonts w:cs="Times New Roman"/>
          <w:szCs w:val="24"/>
        </w:rPr>
        <w:tab/>
        <w:t>He was ordained priest in the conventual church of the Dominicans</w:t>
      </w:r>
    </w:p>
    <w:p w14:paraId="27771C18" w14:textId="77777777" w:rsidR="00F36B17" w:rsidRDefault="00F36B17" w:rsidP="00F36B1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 York.</w:t>
      </w:r>
    </w:p>
    <w:p w14:paraId="1F7D848F" w14:textId="77777777" w:rsidR="00F36B17" w:rsidRDefault="00F36B17" w:rsidP="00F36B1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(“York Clergy Ordinations 1400-1424” ed.David M.Smith, pub.2020 p.3)</w:t>
      </w:r>
    </w:p>
    <w:p w14:paraId="2D533280" w14:textId="77777777" w:rsidR="00F36B17" w:rsidRDefault="00F36B17" w:rsidP="00F36B17">
      <w:pPr>
        <w:pStyle w:val="NoSpacing"/>
        <w:rPr>
          <w:rFonts w:cs="Times New Roman"/>
          <w:szCs w:val="24"/>
        </w:rPr>
      </w:pPr>
    </w:p>
    <w:p w14:paraId="6BC51617" w14:textId="77777777" w:rsidR="00F36B17" w:rsidRDefault="00F36B17" w:rsidP="00F36B17">
      <w:pPr>
        <w:pStyle w:val="NoSpacing"/>
        <w:rPr>
          <w:rFonts w:cs="Times New Roman"/>
          <w:szCs w:val="24"/>
        </w:rPr>
      </w:pPr>
    </w:p>
    <w:p w14:paraId="02ED560A" w14:textId="77777777" w:rsidR="00F36B17" w:rsidRDefault="00F36B17" w:rsidP="00F36B1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December 2024</w:t>
      </w:r>
    </w:p>
    <w:p w14:paraId="4316B42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ED3FDA" w14:textId="77777777" w:rsidR="00F36B17" w:rsidRDefault="00F36B17" w:rsidP="009139A6">
      <w:r>
        <w:separator/>
      </w:r>
    </w:p>
  </w:endnote>
  <w:endnote w:type="continuationSeparator" w:id="0">
    <w:p w14:paraId="16CF249B" w14:textId="77777777" w:rsidR="00F36B17" w:rsidRDefault="00F36B1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59900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97E32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C96E9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23B568" w14:textId="77777777" w:rsidR="00F36B17" w:rsidRDefault="00F36B17" w:rsidP="009139A6">
      <w:r>
        <w:separator/>
      </w:r>
    </w:p>
  </w:footnote>
  <w:footnote w:type="continuationSeparator" w:id="0">
    <w:p w14:paraId="12018566" w14:textId="77777777" w:rsidR="00F36B17" w:rsidRDefault="00F36B1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FBFDE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47855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52756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B17"/>
    <w:rsid w:val="000666E0"/>
    <w:rsid w:val="001403F3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36B17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F43D7"/>
  <w15:chartTrackingRefBased/>
  <w15:docId w15:val="{ADD1819D-A846-40DE-94FE-9712F272B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2024-12-23T22:02:00Z</dcterms:created>
  <dcterms:modified xsi:type="dcterms:W3CDTF">2024-12-23T22:02:00Z</dcterms:modified>
</cp:coreProperties>
</file>