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BDC46" w14:textId="77777777" w:rsidR="000F4621" w:rsidRDefault="000F4621" w:rsidP="000F4621">
      <w:pPr>
        <w:pStyle w:val="NoSpacing"/>
      </w:pPr>
      <w:r>
        <w:rPr>
          <w:u w:val="single"/>
        </w:rPr>
        <w:t xml:space="preserve">Margaret BAULY (alias </w:t>
      </w:r>
      <w:proofErr w:type="gramStart"/>
      <w:r>
        <w:rPr>
          <w:u w:val="single"/>
        </w:rPr>
        <w:t>MASON)</w:t>
      </w:r>
      <w:r>
        <w:t xml:space="preserve">   </w:t>
      </w:r>
      <w:proofErr w:type="gramEnd"/>
      <w:r>
        <w:t xml:space="preserve">     (fl.1471)</w:t>
      </w:r>
    </w:p>
    <w:p w14:paraId="3E9E49DD" w14:textId="77777777" w:rsidR="000F4621" w:rsidRDefault="000F4621" w:rsidP="000F4621">
      <w:pPr>
        <w:pStyle w:val="NoSpacing"/>
      </w:pPr>
      <w:r>
        <w:t>of Worcester diocese.</w:t>
      </w:r>
    </w:p>
    <w:p w14:paraId="5984745B" w14:textId="77777777" w:rsidR="000F4621" w:rsidRDefault="000F4621" w:rsidP="000F4621">
      <w:pPr>
        <w:pStyle w:val="NoSpacing"/>
      </w:pPr>
    </w:p>
    <w:p w14:paraId="4970B56D" w14:textId="77777777" w:rsidR="000F4621" w:rsidRDefault="000F4621" w:rsidP="000F4621">
      <w:pPr>
        <w:pStyle w:val="NoSpacing"/>
      </w:pPr>
    </w:p>
    <w:p w14:paraId="03ED05CC" w14:textId="77777777" w:rsidR="000F4621" w:rsidRDefault="000F4621" w:rsidP="000F4621">
      <w:pPr>
        <w:pStyle w:val="NoSpacing"/>
      </w:pPr>
      <w:r>
        <w:t>= John Purser(q.v.).</w:t>
      </w:r>
    </w:p>
    <w:p w14:paraId="37040581" w14:textId="77777777" w:rsidR="000F4621" w:rsidRDefault="000F4621" w:rsidP="000F4621">
      <w:pPr>
        <w:pStyle w:val="NoSpacing"/>
      </w:pPr>
      <w:r>
        <w:t>(“Supplications from England and Wales in the Registers of the Apostolic Penitentiary, 1410-1503”, volume II 1464-1492 p.103)</w:t>
      </w:r>
    </w:p>
    <w:p w14:paraId="3053E7A7" w14:textId="77777777" w:rsidR="000F4621" w:rsidRDefault="000F4621" w:rsidP="000F4621">
      <w:pPr>
        <w:pStyle w:val="NoSpacing"/>
      </w:pPr>
    </w:p>
    <w:p w14:paraId="1DEAB794" w14:textId="77777777" w:rsidR="000F4621" w:rsidRDefault="000F4621" w:rsidP="000F4621">
      <w:pPr>
        <w:pStyle w:val="NoSpacing"/>
      </w:pPr>
    </w:p>
    <w:p w14:paraId="50916E4C" w14:textId="77777777" w:rsidR="000F4621" w:rsidRDefault="000F4621" w:rsidP="000F4621">
      <w:pPr>
        <w:pStyle w:val="NoSpacing"/>
      </w:pPr>
      <w:r>
        <w:t>15 Sep.1471</w:t>
      </w:r>
      <w:r>
        <w:tab/>
        <w:t xml:space="preserve">They had married and consummated the marriage unaware at the time that </w:t>
      </w:r>
    </w:p>
    <w:p w14:paraId="76414906" w14:textId="77777777" w:rsidR="000F4621" w:rsidRDefault="000F4621" w:rsidP="000F4621">
      <w:pPr>
        <w:pStyle w:val="NoSpacing"/>
      </w:pPr>
      <w:r>
        <w:tab/>
      </w:r>
      <w:r>
        <w:tab/>
        <w:t>they were related in the third and fourth degrees of consanguinity, and now</w:t>
      </w:r>
    </w:p>
    <w:p w14:paraId="419B6F34" w14:textId="77777777" w:rsidR="000F4621" w:rsidRDefault="000F4621" w:rsidP="000F4621">
      <w:pPr>
        <w:pStyle w:val="NoSpacing"/>
      </w:pPr>
      <w:r>
        <w:tab/>
      </w:r>
      <w:r>
        <w:tab/>
        <w:t>sought absolution and a dispensation that they might remain married with</w:t>
      </w:r>
    </w:p>
    <w:p w14:paraId="0305F9D5" w14:textId="77777777" w:rsidR="000F4621" w:rsidRDefault="000F4621" w:rsidP="000F4621">
      <w:pPr>
        <w:pStyle w:val="NoSpacing"/>
      </w:pPr>
      <w:r>
        <w:tab/>
      </w:r>
      <w:r>
        <w:tab/>
        <w:t>legitimation of any existing or future issue. Approved.  (ibid.)</w:t>
      </w:r>
    </w:p>
    <w:p w14:paraId="174E0EFD" w14:textId="77777777" w:rsidR="000F4621" w:rsidRDefault="000F4621" w:rsidP="000F4621">
      <w:pPr>
        <w:pStyle w:val="NoSpacing"/>
      </w:pPr>
    </w:p>
    <w:p w14:paraId="28A1B2A4" w14:textId="77777777" w:rsidR="000F4621" w:rsidRDefault="000F4621" w:rsidP="000F4621">
      <w:pPr>
        <w:pStyle w:val="NoSpacing"/>
      </w:pPr>
    </w:p>
    <w:p w14:paraId="5E4F06EE" w14:textId="77777777" w:rsidR="000F4621" w:rsidRDefault="000F4621" w:rsidP="000F4621">
      <w:pPr>
        <w:pStyle w:val="NoSpacing"/>
      </w:pPr>
      <w:r>
        <w:t>6 January 2019</w:t>
      </w:r>
    </w:p>
    <w:p w14:paraId="17AAFE1D" w14:textId="77777777" w:rsidR="006B2F86" w:rsidRPr="00E71FC3" w:rsidRDefault="000F46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03F24" w14:textId="77777777" w:rsidR="000F4621" w:rsidRDefault="000F4621" w:rsidP="00E71FC3">
      <w:pPr>
        <w:spacing w:after="0" w:line="240" w:lineRule="auto"/>
      </w:pPr>
      <w:r>
        <w:separator/>
      </w:r>
    </w:p>
  </w:endnote>
  <w:endnote w:type="continuationSeparator" w:id="0">
    <w:p w14:paraId="6087FCBB" w14:textId="77777777" w:rsidR="000F4621" w:rsidRDefault="000F46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40B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34E58" w14:textId="77777777" w:rsidR="000F4621" w:rsidRDefault="000F4621" w:rsidP="00E71FC3">
      <w:pPr>
        <w:spacing w:after="0" w:line="240" w:lineRule="auto"/>
      </w:pPr>
      <w:r>
        <w:separator/>
      </w:r>
    </w:p>
  </w:footnote>
  <w:footnote w:type="continuationSeparator" w:id="0">
    <w:p w14:paraId="7C9EE395" w14:textId="77777777" w:rsidR="000F4621" w:rsidRDefault="000F46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21"/>
    <w:rsid w:val="000F462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7DCE2"/>
  <w15:chartTrackingRefBased/>
  <w15:docId w15:val="{DD50AFA0-C62B-496C-89D0-A65EF485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2019-01-12T19:54:00Z</dcterms:created>
  <dcterms:modified xsi:type="dcterms:W3CDTF">2019-01-12T19:54:00Z</dcterms:modified>
</cp:coreProperties>
</file>