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431A" w14:textId="701725A0" w:rsidR="00BA00AB" w:rsidRDefault="00CB5E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BAULDE</w:t>
      </w:r>
      <w:r>
        <w:rPr>
          <w:rFonts w:cs="Times New Roman"/>
          <w:szCs w:val="24"/>
        </w:rPr>
        <w:t xml:space="preserve">      (fl.1436-7)</w:t>
      </w:r>
    </w:p>
    <w:p w14:paraId="277D6EB6" w14:textId="2B29F821" w:rsidR="00CB5E32" w:rsidRDefault="00CB5E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Raper.</w:t>
      </w:r>
    </w:p>
    <w:p w14:paraId="78BD9CA1" w14:textId="77777777" w:rsidR="00CB5E32" w:rsidRDefault="00CB5E32" w:rsidP="009139A6">
      <w:pPr>
        <w:pStyle w:val="NoSpacing"/>
        <w:rPr>
          <w:rFonts w:cs="Times New Roman"/>
          <w:szCs w:val="24"/>
        </w:rPr>
      </w:pPr>
    </w:p>
    <w:p w14:paraId="2755954A" w14:textId="77777777" w:rsidR="00CB5E32" w:rsidRDefault="00CB5E32" w:rsidP="009139A6">
      <w:pPr>
        <w:pStyle w:val="NoSpacing"/>
        <w:rPr>
          <w:rFonts w:cs="Times New Roman"/>
          <w:szCs w:val="24"/>
        </w:rPr>
      </w:pPr>
    </w:p>
    <w:p w14:paraId="38C28504" w14:textId="22363F28" w:rsidR="00CB5E32" w:rsidRDefault="00CB5E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1436-7</w:t>
      </w:r>
      <w:r>
        <w:rPr>
          <w:rFonts w:cs="Times New Roman"/>
          <w:szCs w:val="24"/>
        </w:rPr>
        <w:tab/>
        <w:t>He became a Freeman.   (R.F.Y. p.151)</w:t>
      </w:r>
    </w:p>
    <w:p w14:paraId="21781E3D" w14:textId="77777777" w:rsidR="00CB5E32" w:rsidRDefault="00CB5E32" w:rsidP="009139A6">
      <w:pPr>
        <w:pStyle w:val="NoSpacing"/>
        <w:rPr>
          <w:rFonts w:cs="Times New Roman"/>
          <w:szCs w:val="24"/>
        </w:rPr>
      </w:pPr>
    </w:p>
    <w:p w14:paraId="07938678" w14:textId="77777777" w:rsidR="00CB5E32" w:rsidRDefault="00CB5E32" w:rsidP="009139A6">
      <w:pPr>
        <w:pStyle w:val="NoSpacing"/>
        <w:rPr>
          <w:rFonts w:cs="Times New Roman"/>
          <w:szCs w:val="24"/>
        </w:rPr>
      </w:pPr>
    </w:p>
    <w:p w14:paraId="58D4BA03" w14:textId="33D53897" w:rsidR="00CB5E32" w:rsidRPr="00CB5E32" w:rsidRDefault="00CB5E3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October 2023</w:t>
      </w:r>
    </w:p>
    <w:sectPr w:rsidR="00CB5E32" w:rsidRPr="00CB5E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848BE" w14:textId="77777777" w:rsidR="00CB5E32" w:rsidRDefault="00CB5E32" w:rsidP="009139A6">
      <w:r>
        <w:separator/>
      </w:r>
    </w:p>
  </w:endnote>
  <w:endnote w:type="continuationSeparator" w:id="0">
    <w:p w14:paraId="2F40BD31" w14:textId="77777777" w:rsidR="00CB5E32" w:rsidRDefault="00CB5E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894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BC5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B39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71250" w14:textId="77777777" w:rsidR="00CB5E32" w:rsidRDefault="00CB5E32" w:rsidP="009139A6">
      <w:r>
        <w:separator/>
      </w:r>
    </w:p>
  </w:footnote>
  <w:footnote w:type="continuationSeparator" w:id="0">
    <w:p w14:paraId="0BBC04FD" w14:textId="77777777" w:rsidR="00CB5E32" w:rsidRDefault="00CB5E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25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9CA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CAB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3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B5E3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BE29F"/>
  <w15:chartTrackingRefBased/>
  <w15:docId w15:val="{C63599BF-5AB5-4E63-B381-E6F827B2F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2023-10-20T15:45:00Z</dcterms:created>
  <dcterms:modified xsi:type="dcterms:W3CDTF">2023-10-20T15:47:00Z</dcterms:modified>
</cp:coreProperties>
</file>