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21328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BAUGE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14:paraId="5B95BF12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Strumpshaw</w:t>
      </w:r>
      <w:proofErr w:type="spellEnd"/>
      <w:r>
        <w:rPr>
          <w:rStyle w:val="Hyperlink"/>
          <w:color w:val="auto"/>
          <w:u w:val="none"/>
        </w:rPr>
        <w:t>, Norfolk. Yeoman.</w:t>
      </w:r>
    </w:p>
    <w:p w14:paraId="1AD008B5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39EAC233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7E28EC13" w14:textId="39B0AA84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Margaret </w:t>
      </w:r>
      <w:proofErr w:type="spellStart"/>
      <w:r>
        <w:rPr>
          <w:rStyle w:val="Hyperlink"/>
          <w:color w:val="auto"/>
          <w:u w:val="none"/>
        </w:rPr>
        <w:t>Pykeryng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Clippesby</w:t>
      </w:r>
      <w:proofErr w:type="spellEnd"/>
      <w:r>
        <w:rPr>
          <w:rStyle w:val="Hyperlink"/>
          <w:color w:val="auto"/>
          <w:u w:val="none"/>
        </w:rPr>
        <w:t>(q.v.) brought a plaint o</w:t>
      </w:r>
      <w:r w:rsidR="00AF064B">
        <w:rPr>
          <w:rStyle w:val="Hyperlink"/>
          <w:color w:val="auto"/>
          <w:u w:val="none"/>
        </w:rPr>
        <w:t>f</w:t>
      </w:r>
      <w:bookmarkStart w:id="0" w:name="_GoBack"/>
      <w:bookmarkEnd w:id="0"/>
      <w:r>
        <w:rPr>
          <w:rStyle w:val="Hyperlink"/>
          <w:color w:val="auto"/>
          <w:u w:val="none"/>
        </w:rPr>
        <w:t xml:space="preserve"> trespass against </w:t>
      </w:r>
    </w:p>
    <w:p w14:paraId="02F59509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him.</w:t>
      </w:r>
    </w:p>
    <w:p w14:paraId="22631EC3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14:paraId="4F9FE3ED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43F7D7B6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161B2814" w14:textId="77777777" w:rsidR="008701FF" w:rsidRDefault="008701FF" w:rsidP="008701F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March 2017</w:t>
      </w:r>
    </w:p>
    <w:p w14:paraId="2ADD3B44" w14:textId="77777777" w:rsidR="006B2F86" w:rsidRPr="00E71FC3" w:rsidRDefault="00AF064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F077E" w14:textId="77777777" w:rsidR="008701FF" w:rsidRDefault="008701FF" w:rsidP="00E71FC3">
      <w:pPr>
        <w:spacing w:after="0" w:line="240" w:lineRule="auto"/>
      </w:pPr>
      <w:r>
        <w:separator/>
      </w:r>
    </w:p>
  </w:endnote>
  <w:endnote w:type="continuationSeparator" w:id="0">
    <w:p w14:paraId="356E92ED" w14:textId="77777777" w:rsidR="008701FF" w:rsidRDefault="008701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FEA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866CF" w14:textId="77777777" w:rsidR="008701FF" w:rsidRDefault="008701FF" w:rsidP="00E71FC3">
      <w:pPr>
        <w:spacing w:after="0" w:line="240" w:lineRule="auto"/>
      </w:pPr>
      <w:r>
        <w:separator/>
      </w:r>
    </w:p>
  </w:footnote>
  <w:footnote w:type="continuationSeparator" w:id="0">
    <w:p w14:paraId="77012AF7" w14:textId="77777777" w:rsidR="008701FF" w:rsidRDefault="008701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1FF"/>
    <w:rsid w:val="001A7C09"/>
    <w:rsid w:val="00577BD5"/>
    <w:rsid w:val="00656CBA"/>
    <w:rsid w:val="006A1F77"/>
    <w:rsid w:val="00733BE7"/>
    <w:rsid w:val="008701FF"/>
    <w:rsid w:val="00AB52E8"/>
    <w:rsid w:val="00AF064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C545"/>
  <w15:chartTrackingRefBased/>
  <w15:docId w15:val="{564F6515-5A54-4894-9087-375B476A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701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2018-11-28T20:56:00Z</dcterms:created>
  <dcterms:modified xsi:type="dcterms:W3CDTF">2018-11-28T20:57:00Z</dcterms:modified>
</cp:coreProperties>
</file>