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5AFFB" w14:textId="77777777" w:rsidR="00260A85" w:rsidRDefault="00260A85" w:rsidP="00260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BAUDYN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21CFEDC" w14:textId="77777777" w:rsidR="00260A85" w:rsidRDefault="00260A85" w:rsidP="00260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Plympton Earls, Devon. Husbandman.</w:t>
      </w:r>
    </w:p>
    <w:p w14:paraId="4D6A0D1F" w14:textId="77777777" w:rsidR="00260A85" w:rsidRDefault="00260A85" w:rsidP="00260A85">
      <w:pPr>
        <w:pStyle w:val="NoSpacing"/>
        <w:rPr>
          <w:rFonts w:cs="Times New Roman"/>
          <w:szCs w:val="24"/>
        </w:rPr>
      </w:pPr>
    </w:p>
    <w:p w14:paraId="788637DF" w14:textId="77777777" w:rsidR="00260A85" w:rsidRDefault="00260A85" w:rsidP="00260A85">
      <w:pPr>
        <w:pStyle w:val="NoSpacing"/>
        <w:rPr>
          <w:rFonts w:cs="Times New Roman"/>
          <w:szCs w:val="24"/>
        </w:rPr>
      </w:pPr>
    </w:p>
    <w:p w14:paraId="501A6F81" w14:textId="77777777" w:rsidR="00260A85" w:rsidRDefault="00260A85" w:rsidP="00260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William Pyke(q.v.) brought a plaint of trespass against him and four others.</w:t>
      </w:r>
    </w:p>
    <w:p w14:paraId="21348DB1" w14:textId="77777777" w:rsidR="00260A85" w:rsidRDefault="00260A85" w:rsidP="00260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82C935E" w14:textId="77777777" w:rsidR="00260A85" w:rsidRDefault="00260A85" w:rsidP="00260A85">
      <w:pPr>
        <w:pStyle w:val="NoSpacing"/>
        <w:rPr>
          <w:rFonts w:cs="Times New Roman"/>
          <w:szCs w:val="24"/>
        </w:rPr>
      </w:pPr>
    </w:p>
    <w:p w14:paraId="611E75B5" w14:textId="77777777" w:rsidR="00260A85" w:rsidRDefault="00260A85" w:rsidP="00260A85">
      <w:pPr>
        <w:pStyle w:val="NoSpacing"/>
        <w:rPr>
          <w:rFonts w:cs="Times New Roman"/>
          <w:szCs w:val="24"/>
        </w:rPr>
      </w:pPr>
    </w:p>
    <w:p w14:paraId="689684A2" w14:textId="77777777" w:rsidR="00260A85" w:rsidRDefault="00260A85" w:rsidP="00260A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April 2023</w:t>
      </w:r>
    </w:p>
    <w:p w14:paraId="3BBD3A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60A26" w14:textId="77777777" w:rsidR="00260A85" w:rsidRDefault="00260A85" w:rsidP="009139A6">
      <w:r>
        <w:separator/>
      </w:r>
    </w:p>
  </w:endnote>
  <w:endnote w:type="continuationSeparator" w:id="0">
    <w:p w14:paraId="1014ABB7" w14:textId="77777777" w:rsidR="00260A85" w:rsidRDefault="00260A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79E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4DF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84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64328" w14:textId="77777777" w:rsidR="00260A85" w:rsidRDefault="00260A85" w:rsidP="009139A6">
      <w:r>
        <w:separator/>
      </w:r>
    </w:p>
  </w:footnote>
  <w:footnote w:type="continuationSeparator" w:id="0">
    <w:p w14:paraId="14DE87E5" w14:textId="77777777" w:rsidR="00260A85" w:rsidRDefault="00260A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5A0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D02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153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A85"/>
    <w:rsid w:val="000666E0"/>
    <w:rsid w:val="002510B7"/>
    <w:rsid w:val="00260A8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782A"/>
  <w15:chartTrackingRefBased/>
  <w15:docId w15:val="{ABABB3FF-1271-44FF-AC8F-0731304A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0A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2023-07-07T20:36:00Z</dcterms:created>
  <dcterms:modified xsi:type="dcterms:W3CDTF">2023-07-07T20:37:00Z</dcterms:modified>
</cp:coreProperties>
</file>