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F34" w:rsidRDefault="00F51F34" w:rsidP="00F51F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BAUDEWYNE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F51F34" w:rsidRDefault="00F51F34" w:rsidP="00F51F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1F34" w:rsidRDefault="00F51F34" w:rsidP="00F51F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1F34" w:rsidRDefault="00F51F34" w:rsidP="00F51F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Apr.1419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Shaftesbury,</w:t>
      </w:r>
    </w:p>
    <w:p w:rsidR="00F51F34" w:rsidRDefault="00F51F34" w:rsidP="00F51F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Dorset, into land of the late Elizabeth </w:t>
      </w:r>
      <w:proofErr w:type="spellStart"/>
      <w:r>
        <w:rPr>
          <w:rFonts w:ascii="Times New Roman" w:hAnsi="Times New Roman" w:cs="Times New Roman"/>
          <w:sz w:val="24"/>
          <w:szCs w:val="24"/>
        </w:rPr>
        <w:t>Brecore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F51F34" w:rsidRDefault="00F51F34" w:rsidP="00F51F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21-374)</w:t>
      </w:r>
    </w:p>
    <w:p w:rsidR="00F51F34" w:rsidRDefault="00F51F34" w:rsidP="00F51F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1F34" w:rsidRDefault="00F51F34" w:rsidP="00F51F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1F34" w:rsidRPr="00C81CB7" w:rsidRDefault="00F51F34" w:rsidP="00F51F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May 2016</w:t>
      </w:r>
    </w:p>
    <w:p w:rsidR="006B2F86" w:rsidRPr="00F51F34" w:rsidRDefault="00F51F3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F51F3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1F34" w:rsidRDefault="00F51F34" w:rsidP="00E71FC3">
      <w:pPr>
        <w:spacing w:after="0" w:line="240" w:lineRule="auto"/>
      </w:pPr>
      <w:r>
        <w:separator/>
      </w:r>
    </w:p>
  </w:endnote>
  <w:endnote w:type="continuationSeparator" w:id="0">
    <w:p w:rsidR="00F51F34" w:rsidRDefault="00F51F3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1F34" w:rsidRDefault="00F51F34" w:rsidP="00E71FC3">
      <w:pPr>
        <w:spacing w:after="0" w:line="240" w:lineRule="auto"/>
      </w:pPr>
      <w:r>
        <w:separator/>
      </w:r>
    </w:p>
  </w:footnote>
  <w:footnote w:type="continuationSeparator" w:id="0">
    <w:p w:rsidR="00F51F34" w:rsidRDefault="00F51F3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F34"/>
    <w:rsid w:val="00AB52E8"/>
    <w:rsid w:val="00B16D3F"/>
    <w:rsid w:val="00E71FC3"/>
    <w:rsid w:val="00EF4813"/>
    <w:rsid w:val="00F5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3DE93"/>
  <w15:chartTrackingRefBased/>
  <w15:docId w15:val="{8A3F1612-7DC9-40A4-A8FB-0C4444716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2016-05-29T20:24:00Z</dcterms:created>
  <dcterms:modified xsi:type="dcterms:W3CDTF">2016-05-29T20:28:00Z</dcterms:modified>
</cp:coreProperties>
</file>