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75B3EF" w14:textId="77777777" w:rsidR="008C6B55" w:rsidRDefault="008C6B55" w:rsidP="008C6B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BAUDEWYN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284AEE4" w14:textId="77777777" w:rsidR="008C6B55" w:rsidRDefault="008C6B55" w:rsidP="008C6B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Barnshead</w:t>
      </w:r>
      <w:proofErr w:type="spellEnd"/>
      <w:r>
        <w:rPr>
          <w:rFonts w:ascii="Times New Roman" w:hAnsi="Times New Roman" w:cs="Times New Roman"/>
        </w:rPr>
        <w:t xml:space="preserve"> by Colne, Lancashire. Yeoman.</w:t>
      </w:r>
    </w:p>
    <w:p w14:paraId="47363D37" w14:textId="77777777" w:rsidR="008C6B55" w:rsidRDefault="008C6B55" w:rsidP="008C6B55">
      <w:pPr>
        <w:rPr>
          <w:rFonts w:ascii="Times New Roman" w:hAnsi="Times New Roman" w:cs="Times New Roman"/>
        </w:rPr>
      </w:pPr>
    </w:p>
    <w:p w14:paraId="06D73F66" w14:textId="77777777" w:rsidR="008C6B55" w:rsidRDefault="008C6B55" w:rsidP="008C6B55">
      <w:pPr>
        <w:rPr>
          <w:rFonts w:ascii="Times New Roman" w:hAnsi="Times New Roman" w:cs="Times New Roman"/>
        </w:rPr>
      </w:pPr>
    </w:p>
    <w:p w14:paraId="0AA7EC6C" w14:textId="77777777" w:rsidR="008C6B55" w:rsidRDefault="008C6B55" w:rsidP="008C6B55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r>
        <w:rPr>
          <w:rFonts w:ascii="Times New Roman" w:hAnsi="Times New Roman" w:cs="Times New Roman"/>
        </w:rPr>
        <w:t>Tounley</w:t>
      </w:r>
      <w:proofErr w:type="spellEnd"/>
      <w:r>
        <w:rPr>
          <w:rFonts w:ascii="Times New Roman" w:hAnsi="Times New Roman" w:cs="Times New Roman"/>
        </w:rPr>
        <w:t xml:space="preserve">(q.v.) brought a plaint of debt against him, William </w:t>
      </w:r>
      <w:proofErr w:type="spellStart"/>
      <w:r>
        <w:rPr>
          <w:rFonts w:ascii="Times New Roman" w:hAnsi="Times New Roman" w:cs="Times New Roman"/>
        </w:rPr>
        <w:t>Wynder</w:t>
      </w:r>
      <w:proofErr w:type="spellEnd"/>
      <w:r>
        <w:rPr>
          <w:rFonts w:ascii="Times New Roman" w:hAnsi="Times New Roman" w:cs="Times New Roman"/>
        </w:rPr>
        <w:t xml:space="preserve">(q.v.) and his wife, Joan(q.v.),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Barnshead</w:t>
      </w:r>
      <w:proofErr w:type="spellEnd"/>
      <w:r>
        <w:rPr>
          <w:rFonts w:ascii="Times New Roman" w:hAnsi="Times New Roman" w:cs="Times New Roman"/>
        </w:rPr>
        <w:t xml:space="preserve"> by Colne, as the executors</w:t>
      </w:r>
    </w:p>
    <w:p w14:paraId="67259FD5" w14:textId="77777777" w:rsidR="008C6B55" w:rsidRDefault="008C6B55" w:rsidP="008C6B55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of Lawrence </w:t>
      </w:r>
      <w:proofErr w:type="spellStart"/>
      <w:r>
        <w:rPr>
          <w:rFonts w:ascii="Times New Roman" w:hAnsi="Times New Roman" w:cs="Times New Roman"/>
        </w:rPr>
        <w:t>Proctour</w:t>
      </w:r>
      <w:proofErr w:type="spellEnd"/>
      <w:r>
        <w:rPr>
          <w:rFonts w:ascii="Times New Roman" w:hAnsi="Times New Roman" w:cs="Times New Roman"/>
        </w:rPr>
        <w:t>(q.v.).</w:t>
      </w:r>
    </w:p>
    <w:p w14:paraId="29719BDA" w14:textId="77777777" w:rsidR="008C6B55" w:rsidRDefault="008C6B55" w:rsidP="008C6B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105F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674BC23" w14:textId="77777777" w:rsidR="008C6B55" w:rsidRDefault="008C6B55" w:rsidP="008C6B55">
      <w:pPr>
        <w:rPr>
          <w:rFonts w:ascii="Times New Roman" w:hAnsi="Times New Roman" w:cs="Times New Roman"/>
        </w:rPr>
      </w:pPr>
    </w:p>
    <w:p w14:paraId="47623832" w14:textId="77777777" w:rsidR="008C6B55" w:rsidRDefault="008C6B55" w:rsidP="008C6B55">
      <w:pPr>
        <w:rPr>
          <w:rFonts w:ascii="Times New Roman" w:hAnsi="Times New Roman" w:cs="Times New Roman"/>
        </w:rPr>
      </w:pPr>
    </w:p>
    <w:p w14:paraId="1E12B9D2" w14:textId="77777777" w:rsidR="008C6B55" w:rsidRDefault="008C6B55" w:rsidP="008C6B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February 2019</w:t>
      </w:r>
    </w:p>
    <w:p w14:paraId="704D6688" w14:textId="77777777" w:rsidR="006B2F86" w:rsidRPr="00E71FC3" w:rsidRDefault="008C6B5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4AF1F1" w14:textId="77777777" w:rsidR="008C6B55" w:rsidRDefault="008C6B55" w:rsidP="00E71FC3">
      <w:r>
        <w:separator/>
      </w:r>
    </w:p>
  </w:endnote>
  <w:endnote w:type="continuationSeparator" w:id="0">
    <w:p w14:paraId="39F7C624" w14:textId="77777777" w:rsidR="008C6B55" w:rsidRDefault="008C6B5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6FEB1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635AA0" w14:textId="77777777" w:rsidR="008C6B55" w:rsidRDefault="008C6B55" w:rsidP="00E71FC3">
      <w:r>
        <w:separator/>
      </w:r>
    </w:p>
  </w:footnote>
  <w:footnote w:type="continuationSeparator" w:id="0">
    <w:p w14:paraId="45B068D8" w14:textId="77777777" w:rsidR="008C6B55" w:rsidRDefault="008C6B5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B55"/>
    <w:rsid w:val="001A7C09"/>
    <w:rsid w:val="00577BD5"/>
    <w:rsid w:val="00656CBA"/>
    <w:rsid w:val="006A1F77"/>
    <w:rsid w:val="00733BE7"/>
    <w:rsid w:val="008C6B5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04824"/>
  <w15:chartTrackingRefBased/>
  <w15:docId w15:val="{EF68C661-ACCB-45FC-AB6B-1C6AEA517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6B5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C6B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2019-02-26T20:51:00Z</dcterms:created>
  <dcterms:modified xsi:type="dcterms:W3CDTF">2019-02-26T20:52:00Z</dcterms:modified>
</cp:coreProperties>
</file>