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1158B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BAUDEWYN</w:t>
      </w:r>
      <w:r>
        <w:rPr>
          <w:rFonts w:ascii="Times New Roman" w:hAnsi="Times New Roman" w:cs="Times New Roman"/>
          <w:sz w:val="24"/>
          <w:szCs w:val="24"/>
        </w:rPr>
        <w:t xml:space="preserve">      (fl.1433)</w:t>
      </w:r>
    </w:p>
    <w:p w:rsidR="001158B1" w:rsidRDefault="001158B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58B1" w:rsidRDefault="001158B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58B1" w:rsidRDefault="001158B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Jan.1433</w:t>
      </w:r>
      <w:r>
        <w:rPr>
          <w:rFonts w:ascii="Times New Roman" w:hAnsi="Times New Roman" w:cs="Times New Roman"/>
          <w:sz w:val="24"/>
          <w:szCs w:val="24"/>
        </w:rPr>
        <w:tab/>
        <w:t>He held a quarter of a knight’s fee and an eighth of a fee in Cardington,</w:t>
      </w:r>
    </w:p>
    <w:p w:rsidR="001158B1" w:rsidRDefault="001158B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Bedfordshire.</w:t>
      </w:r>
    </w:p>
    <w:p w:rsidR="001158B1" w:rsidRDefault="001158B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24-111)</w:t>
      </w:r>
    </w:p>
    <w:p w:rsidR="001158B1" w:rsidRDefault="001158B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58B1" w:rsidRDefault="001158B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58B1" w:rsidRPr="001158B1" w:rsidRDefault="001158B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2016</w:t>
      </w:r>
      <w:bookmarkStart w:id="0" w:name="_GoBack"/>
      <w:bookmarkEnd w:id="0"/>
    </w:p>
    <w:sectPr w:rsidR="001158B1" w:rsidRPr="001158B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8B1" w:rsidRDefault="001158B1" w:rsidP="00E71FC3">
      <w:pPr>
        <w:spacing w:after="0" w:line="240" w:lineRule="auto"/>
      </w:pPr>
      <w:r>
        <w:separator/>
      </w:r>
    </w:p>
  </w:endnote>
  <w:endnote w:type="continuationSeparator" w:id="0">
    <w:p w:rsidR="001158B1" w:rsidRDefault="001158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8B1" w:rsidRDefault="001158B1" w:rsidP="00E71FC3">
      <w:pPr>
        <w:spacing w:after="0" w:line="240" w:lineRule="auto"/>
      </w:pPr>
      <w:r>
        <w:separator/>
      </w:r>
    </w:p>
  </w:footnote>
  <w:footnote w:type="continuationSeparator" w:id="0">
    <w:p w:rsidR="001158B1" w:rsidRDefault="001158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8B1"/>
    <w:rsid w:val="001158B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8F2C8"/>
  <w15:chartTrackingRefBased/>
  <w15:docId w15:val="{1CB846A4-3CF0-4731-8214-E7CD564ED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2016-06-04T20:33:00Z</dcterms:created>
  <dcterms:modified xsi:type="dcterms:W3CDTF">2016-06-04T20:35:00Z</dcterms:modified>
</cp:coreProperties>
</file>