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3A29B8" w14:textId="77777777" w:rsidR="006554D6" w:rsidRDefault="006554D6" w:rsidP="006554D6">
      <w:pPr>
        <w:pStyle w:val="NoSpacing"/>
      </w:pPr>
      <w:r>
        <w:rPr>
          <w:u w:val="single"/>
        </w:rPr>
        <w:t>Margaret BAUDE</w:t>
      </w:r>
      <w:r>
        <w:t xml:space="preserve">    </w:t>
      </w:r>
      <w:proofErr w:type="gramStart"/>
      <w:r>
        <w:t xml:space="preserve">   (</w:t>
      </w:r>
      <w:proofErr w:type="gramEnd"/>
      <w:r>
        <w:t>d.ca.1487)</w:t>
      </w:r>
    </w:p>
    <w:p w14:paraId="3E5F597A" w14:textId="77777777" w:rsidR="006554D6" w:rsidRDefault="006554D6" w:rsidP="006554D6">
      <w:pPr>
        <w:pStyle w:val="NoSpacing"/>
      </w:pPr>
      <w:r>
        <w:t>Widow.</w:t>
      </w:r>
    </w:p>
    <w:p w14:paraId="6AF86ACB" w14:textId="77777777" w:rsidR="006554D6" w:rsidRDefault="006554D6" w:rsidP="006554D6">
      <w:pPr>
        <w:pStyle w:val="NoSpacing"/>
      </w:pPr>
    </w:p>
    <w:p w14:paraId="5725E6E7" w14:textId="77777777" w:rsidR="006554D6" w:rsidRDefault="006554D6" w:rsidP="006554D6">
      <w:pPr>
        <w:pStyle w:val="NoSpacing"/>
      </w:pPr>
    </w:p>
    <w:p w14:paraId="6418212E" w14:textId="77777777" w:rsidR="006554D6" w:rsidRDefault="006554D6" w:rsidP="006554D6">
      <w:pPr>
        <w:pStyle w:val="NoSpacing"/>
      </w:pPr>
      <w:r>
        <w:t>= Ralph.</w:t>
      </w:r>
    </w:p>
    <w:p w14:paraId="0CBDC5D2" w14:textId="77777777" w:rsidR="006554D6" w:rsidRDefault="006554D6" w:rsidP="006554D6">
      <w:pPr>
        <w:pStyle w:val="NoSpacing"/>
      </w:pPr>
      <w:r>
        <w:t>(C.F.R. 1485-1509 p.68)</w:t>
      </w:r>
    </w:p>
    <w:p w14:paraId="675AB02D" w14:textId="77777777" w:rsidR="006554D6" w:rsidRDefault="006554D6" w:rsidP="006554D6">
      <w:pPr>
        <w:pStyle w:val="NoSpacing"/>
      </w:pPr>
    </w:p>
    <w:p w14:paraId="1D25929B" w14:textId="77777777" w:rsidR="006554D6" w:rsidRDefault="006554D6" w:rsidP="006554D6">
      <w:pPr>
        <w:pStyle w:val="NoSpacing"/>
      </w:pPr>
    </w:p>
    <w:p w14:paraId="4575F922" w14:textId="77777777" w:rsidR="006554D6" w:rsidRDefault="006554D6" w:rsidP="006554D6">
      <w:pPr>
        <w:pStyle w:val="NoSpacing"/>
      </w:pPr>
      <w:r>
        <w:t xml:space="preserve">  2 Apr.1487</w:t>
      </w:r>
      <w:r>
        <w:tab/>
        <w:t xml:space="preserve">Writ of diem </w:t>
      </w:r>
      <w:proofErr w:type="spellStart"/>
      <w:r>
        <w:t>clausit</w:t>
      </w:r>
      <w:proofErr w:type="spellEnd"/>
      <w:r>
        <w:t xml:space="preserve"> extremum to the Escheator of Essex and </w:t>
      </w:r>
    </w:p>
    <w:p w14:paraId="59E3695D" w14:textId="77777777" w:rsidR="006554D6" w:rsidRDefault="006554D6" w:rsidP="006554D6">
      <w:pPr>
        <w:pStyle w:val="NoSpacing"/>
      </w:pPr>
      <w:r>
        <w:tab/>
      </w:r>
      <w:r>
        <w:tab/>
        <w:t>Hertfordshire.    (ibid.)</w:t>
      </w:r>
    </w:p>
    <w:p w14:paraId="044DF0BA" w14:textId="77777777" w:rsidR="006554D6" w:rsidRDefault="006554D6" w:rsidP="006554D6">
      <w:pPr>
        <w:pStyle w:val="NoSpacing"/>
      </w:pPr>
    </w:p>
    <w:p w14:paraId="3D18BE2D" w14:textId="77777777" w:rsidR="006554D6" w:rsidRDefault="006554D6" w:rsidP="006554D6">
      <w:pPr>
        <w:pStyle w:val="NoSpacing"/>
      </w:pPr>
      <w:r>
        <w:t>22 July 2024</w:t>
      </w:r>
    </w:p>
    <w:p w14:paraId="18CC81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528688" w14:textId="77777777" w:rsidR="006554D6" w:rsidRDefault="006554D6" w:rsidP="009139A6">
      <w:r>
        <w:separator/>
      </w:r>
    </w:p>
  </w:endnote>
  <w:endnote w:type="continuationSeparator" w:id="0">
    <w:p w14:paraId="05CF3122" w14:textId="77777777" w:rsidR="006554D6" w:rsidRDefault="006554D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7964A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C90B1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54D4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8A4CDE" w14:textId="77777777" w:rsidR="006554D6" w:rsidRDefault="006554D6" w:rsidP="009139A6">
      <w:r>
        <w:separator/>
      </w:r>
    </w:p>
  </w:footnote>
  <w:footnote w:type="continuationSeparator" w:id="0">
    <w:p w14:paraId="3C41A2D1" w14:textId="77777777" w:rsidR="006554D6" w:rsidRDefault="006554D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43D2D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D990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149ED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54D6"/>
    <w:rsid w:val="000666E0"/>
    <w:rsid w:val="002510B7"/>
    <w:rsid w:val="00270799"/>
    <w:rsid w:val="005C130B"/>
    <w:rsid w:val="006554D6"/>
    <w:rsid w:val="00826F5C"/>
    <w:rsid w:val="009139A6"/>
    <w:rsid w:val="009411C2"/>
    <w:rsid w:val="009448BB"/>
    <w:rsid w:val="00947624"/>
    <w:rsid w:val="00A3176C"/>
    <w:rsid w:val="00AE65F8"/>
    <w:rsid w:val="00B34CA9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CE049"/>
  <w15:chartTrackingRefBased/>
  <w15:docId w15:val="{70738828-29FF-4759-8541-70FD9A4D6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166</Characters>
  <Application>Microsoft Office Word</Application>
  <DocSecurity>0</DocSecurity>
  <Lines>1</Lines>
  <Paragraphs>1</Paragraphs>
  <ScaleCrop>false</ScaleCrop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2024-07-23T19:01:00Z</dcterms:created>
  <dcterms:modified xsi:type="dcterms:W3CDTF">2024-07-23T19:02:00Z</dcterms:modified>
</cp:coreProperties>
</file>