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94DD2" w14:textId="080C0561" w:rsidR="00BA00AB" w:rsidRDefault="002B0B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BAUDE</w:t>
      </w:r>
      <w:r>
        <w:rPr>
          <w:rFonts w:cs="Times New Roman"/>
          <w:szCs w:val="24"/>
        </w:rPr>
        <w:t xml:space="preserve">      (d.ca.1426)</w:t>
      </w:r>
    </w:p>
    <w:p w14:paraId="6BD96E5B" w14:textId="77777777" w:rsidR="002B0B80" w:rsidRDefault="002B0B80" w:rsidP="009139A6">
      <w:pPr>
        <w:pStyle w:val="NoSpacing"/>
        <w:rPr>
          <w:rFonts w:cs="Times New Roman"/>
          <w:szCs w:val="24"/>
        </w:rPr>
      </w:pPr>
    </w:p>
    <w:p w14:paraId="2C11C60A" w14:textId="77777777" w:rsidR="002B0B80" w:rsidRDefault="002B0B80" w:rsidP="009139A6">
      <w:pPr>
        <w:pStyle w:val="NoSpacing"/>
        <w:rPr>
          <w:rFonts w:cs="Times New Roman"/>
          <w:szCs w:val="24"/>
        </w:rPr>
      </w:pPr>
    </w:p>
    <w:p w14:paraId="01383AF5" w14:textId="01C1834B" w:rsidR="002B0B80" w:rsidRDefault="002B0B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Oct.1426</w:t>
      </w:r>
      <w:r>
        <w:rPr>
          <w:rFonts w:cs="Times New Roman"/>
          <w:szCs w:val="24"/>
        </w:rPr>
        <w:tab/>
        <w:t>Writ of diem clausit extremum to the Escheator of Essex.</w:t>
      </w:r>
    </w:p>
    <w:p w14:paraId="7A9AA777" w14:textId="02EB7F4E" w:rsidR="002B0B80" w:rsidRDefault="002B0B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p.136)</w:t>
      </w:r>
    </w:p>
    <w:p w14:paraId="7B7A7EB0" w14:textId="77777777" w:rsidR="002B0B80" w:rsidRDefault="002B0B80" w:rsidP="009139A6">
      <w:pPr>
        <w:pStyle w:val="NoSpacing"/>
        <w:rPr>
          <w:rFonts w:cs="Times New Roman"/>
          <w:szCs w:val="24"/>
        </w:rPr>
      </w:pPr>
    </w:p>
    <w:p w14:paraId="35CA39B4" w14:textId="77777777" w:rsidR="002B0B80" w:rsidRDefault="002B0B80" w:rsidP="009139A6">
      <w:pPr>
        <w:pStyle w:val="NoSpacing"/>
        <w:rPr>
          <w:rFonts w:cs="Times New Roman"/>
          <w:szCs w:val="24"/>
        </w:rPr>
      </w:pPr>
    </w:p>
    <w:p w14:paraId="705675A1" w14:textId="7E46B0C0" w:rsidR="002B0B80" w:rsidRPr="002B0B80" w:rsidRDefault="002B0B8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sectPr w:rsidR="002B0B80" w:rsidRPr="002B0B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74CE9" w14:textId="77777777" w:rsidR="002B0B80" w:rsidRDefault="002B0B80" w:rsidP="009139A6">
      <w:r>
        <w:separator/>
      </w:r>
    </w:p>
  </w:endnote>
  <w:endnote w:type="continuationSeparator" w:id="0">
    <w:p w14:paraId="07857BA8" w14:textId="77777777" w:rsidR="002B0B80" w:rsidRDefault="002B0B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84A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EB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AD2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A197B" w14:textId="77777777" w:rsidR="002B0B80" w:rsidRDefault="002B0B80" w:rsidP="009139A6">
      <w:r>
        <w:separator/>
      </w:r>
    </w:p>
  </w:footnote>
  <w:footnote w:type="continuationSeparator" w:id="0">
    <w:p w14:paraId="3F14B9A4" w14:textId="77777777" w:rsidR="002B0B80" w:rsidRDefault="002B0B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51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35F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9B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B80"/>
    <w:rsid w:val="000666E0"/>
    <w:rsid w:val="002510B7"/>
    <w:rsid w:val="002B0B8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53AA2"/>
  <w15:chartTrackingRefBased/>
  <w15:docId w15:val="{8B2000BE-3E6F-4DC2-857C-A2D39FE0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2024-02-06T20:59:00Z</dcterms:created>
  <dcterms:modified xsi:type="dcterms:W3CDTF">2024-02-06T21:00:00Z</dcterms:modified>
</cp:coreProperties>
</file>