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70CE1" w:rsidP="00E71FC3">
      <w:pPr>
        <w:pStyle w:val="NoSpacing"/>
      </w:pPr>
      <w:r>
        <w:rPr>
          <w:u w:val="single"/>
        </w:rPr>
        <w:t>John BAUD</w:t>
      </w:r>
      <w:r>
        <w:t xml:space="preserve">      (d.1421)</w:t>
      </w:r>
    </w:p>
    <w:p w:rsidR="00770CE1" w:rsidRDefault="00770CE1" w:rsidP="00E71FC3">
      <w:pPr>
        <w:pStyle w:val="NoSpacing"/>
      </w:pPr>
    </w:p>
    <w:p w:rsidR="00770CE1" w:rsidRDefault="00770CE1" w:rsidP="00E71FC3">
      <w:pPr>
        <w:pStyle w:val="NoSpacing"/>
      </w:pPr>
    </w:p>
    <w:p w:rsidR="00770CE1" w:rsidRDefault="00770CE1" w:rsidP="00E71FC3">
      <w:pPr>
        <w:pStyle w:val="NoSpacing"/>
      </w:pPr>
      <w:r>
        <w:t>27 Nov.1421</w:t>
      </w:r>
      <w:r>
        <w:tab/>
        <w:t>He died.</w:t>
      </w:r>
    </w:p>
    <w:p w:rsidR="00770CE1" w:rsidRDefault="00770CE1" w:rsidP="00E71FC3">
      <w:pPr>
        <w:pStyle w:val="NoSpacing"/>
      </w:pPr>
      <w:r>
        <w:tab/>
      </w:r>
      <w:r>
        <w:tab/>
        <w:t>(www.inquisitionspostmortem.ac.uk  ref. eCIPM 22-180)</w:t>
      </w:r>
    </w:p>
    <w:p w:rsidR="00770CE1" w:rsidRDefault="00770CE1" w:rsidP="00E71FC3">
      <w:pPr>
        <w:pStyle w:val="NoSpacing"/>
      </w:pPr>
      <w:r>
        <w:t>19 Dec.1422</w:t>
      </w:r>
      <w:r>
        <w:tab/>
        <w:t>An inquisition post mortem was held in Rayleigh into his lands in</w:t>
      </w:r>
    </w:p>
    <w:p w:rsidR="00770CE1" w:rsidRDefault="00770CE1" w:rsidP="00E71FC3">
      <w:pPr>
        <w:pStyle w:val="NoSpacing"/>
      </w:pPr>
      <w:r>
        <w:tab/>
      </w:r>
      <w:r>
        <w:tab/>
        <w:t>Essex.  (ibid.)</w:t>
      </w:r>
    </w:p>
    <w:p w:rsidR="00770CE1" w:rsidRDefault="00770CE1" w:rsidP="00E71FC3">
      <w:pPr>
        <w:pStyle w:val="NoSpacing"/>
      </w:pPr>
      <w:r>
        <w:t xml:space="preserve">  7 Jan.1423</w:t>
      </w:r>
      <w:r>
        <w:tab/>
        <w:t>An inquisition post mortem was held in Ware into his lands in</w:t>
      </w:r>
    </w:p>
    <w:p w:rsidR="00770CE1" w:rsidRDefault="00770CE1" w:rsidP="00E71FC3">
      <w:pPr>
        <w:pStyle w:val="NoSpacing"/>
      </w:pPr>
      <w:r>
        <w:tab/>
      </w:r>
      <w:r>
        <w:tab/>
        <w:t>Hertfordshire.   (ibid.)</w:t>
      </w:r>
    </w:p>
    <w:p w:rsidR="00770CE1" w:rsidRDefault="00770CE1" w:rsidP="00E71FC3">
      <w:pPr>
        <w:pStyle w:val="NoSpacing"/>
      </w:pPr>
    </w:p>
    <w:p w:rsidR="00770CE1" w:rsidRDefault="00770CE1" w:rsidP="00E71FC3">
      <w:pPr>
        <w:pStyle w:val="NoSpacing"/>
      </w:pPr>
    </w:p>
    <w:p w:rsidR="00770CE1" w:rsidRPr="00770CE1" w:rsidRDefault="00770CE1" w:rsidP="00E71FC3">
      <w:pPr>
        <w:pStyle w:val="NoSpacing"/>
      </w:pPr>
      <w:r>
        <w:t>17 June 2017</w:t>
      </w:r>
      <w:bookmarkStart w:id="0" w:name="_GoBack"/>
      <w:bookmarkEnd w:id="0"/>
    </w:p>
    <w:sectPr w:rsidR="00770CE1" w:rsidRPr="00770C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CE1" w:rsidRDefault="00770CE1" w:rsidP="00E71FC3">
      <w:pPr>
        <w:spacing w:after="0" w:line="240" w:lineRule="auto"/>
      </w:pPr>
      <w:r>
        <w:separator/>
      </w:r>
    </w:p>
  </w:endnote>
  <w:endnote w:type="continuationSeparator" w:id="0">
    <w:p w:rsidR="00770CE1" w:rsidRDefault="00770C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CE1" w:rsidRDefault="00770CE1" w:rsidP="00E71FC3">
      <w:pPr>
        <w:spacing w:after="0" w:line="240" w:lineRule="auto"/>
      </w:pPr>
      <w:r>
        <w:separator/>
      </w:r>
    </w:p>
  </w:footnote>
  <w:footnote w:type="continuationSeparator" w:id="0">
    <w:p w:rsidR="00770CE1" w:rsidRDefault="00770C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CE1"/>
    <w:rsid w:val="001A7C09"/>
    <w:rsid w:val="00577BD5"/>
    <w:rsid w:val="00656CBA"/>
    <w:rsid w:val="006A1F77"/>
    <w:rsid w:val="00733BE7"/>
    <w:rsid w:val="00770C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C018"/>
  <w15:chartTrackingRefBased/>
  <w15:docId w15:val="{E5B9483A-9BB2-485D-90E9-049280E9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2017-06-17T19:46:00Z</dcterms:created>
  <dcterms:modified xsi:type="dcterms:W3CDTF">2017-06-17T19:50:00Z</dcterms:modified>
</cp:coreProperties>
</file>