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65B5D" w14:textId="77777777" w:rsidR="006571A8" w:rsidRDefault="006571A8" w:rsidP="006571A8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John BATHE</w:t>
      </w:r>
      <w:r>
        <w:rPr>
          <w:rFonts w:eastAsia="Times New Roman"/>
        </w:rPr>
        <w:t xml:space="preserve">        (fl.1440)</w:t>
      </w:r>
    </w:p>
    <w:p w14:paraId="6E5BAB37" w14:textId="77777777" w:rsidR="006571A8" w:rsidRDefault="006571A8" w:rsidP="006571A8">
      <w:pPr>
        <w:pStyle w:val="NoSpacing"/>
        <w:rPr>
          <w:rFonts w:eastAsia="Times New Roman"/>
        </w:rPr>
      </w:pPr>
    </w:p>
    <w:p w14:paraId="4DC4522B" w14:textId="77777777" w:rsidR="006571A8" w:rsidRDefault="006571A8" w:rsidP="006571A8">
      <w:pPr>
        <w:pStyle w:val="NoSpacing"/>
        <w:rPr>
          <w:rFonts w:eastAsia="Times New Roman"/>
        </w:rPr>
      </w:pPr>
    </w:p>
    <w:p w14:paraId="7F9118C1" w14:textId="77777777" w:rsidR="006571A8" w:rsidRDefault="006571A8" w:rsidP="006571A8">
      <w:pPr>
        <w:pStyle w:val="NoSpacing"/>
        <w:rPr>
          <w:rFonts w:eastAsia="Times New Roman"/>
        </w:rPr>
      </w:pPr>
      <w:r>
        <w:rPr>
          <w:rFonts w:eastAsia="Times New Roman"/>
        </w:rPr>
        <w:t>= Joan(q.v.).</w:t>
      </w:r>
    </w:p>
    <w:p w14:paraId="7C6F9BD8" w14:textId="77777777" w:rsidR="006571A8" w:rsidRDefault="006571A8" w:rsidP="006571A8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( </w:t>
      </w:r>
      <w:hyperlink r:id="rId6" w:history="1">
        <w:r w:rsidRPr="009F1F0D">
          <w:rPr>
            <w:rStyle w:val="Hyperlink"/>
            <w:rFonts w:eastAsia="Times New Roman"/>
          </w:rPr>
          <w:t>http://aalt.law.uh.edu/Indices/CP40Indices/CP40no717/CP40no717Pl.htm</w:t>
        </w:r>
      </w:hyperlink>
      <w:r>
        <w:rPr>
          <w:rFonts w:eastAsia="Times New Roman"/>
        </w:rPr>
        <w:t xml:space="preserve"> )</w:t>
      </w:r>
    </w:p>
    <w:p w14:paraId="60BAB7DC" w14:textId="77777777" w:rsidR="006571A8" w:rsidRDefault="006571A8" w:rsidP="006571A8">
      <w:pPr>
        <w:pStyle w:val="NoSpacing"/>
        <w:rPr>
          <w:rFonts w:eastAsia="Times New Roman"/>
        </w:rPr>
      </w:pPr>
    </w:p>
    <w:p w14:paraId="762C5FA4" w14:textId="77777777" w:rsidR="006571A8" w:rsidRDefault="006571A8" w:rsidP="006571A8">
      <w:pPr>
        <w:pStyle w:val="NoSpacing"/>
        <w:rPr>
          <w:rFonts w:eastAsia="Times New Roman"/>
        </w:rPr>
      </w:pPr>
    </w:p>
    <w:p w14:paraId="1F5E05ED" w14:textId="77777777" w:rsidR="006571A8" w:rsidRDefault="006571A8" w:rsidP="006571A8">
      <w:pPr>
        <w:pStyle w:val="NoSpacing"/>
        <w:rPr>
          <w:rFonts w:eastAsia="Times New Roman"/>
        </w:rPr>
      </w:pPr>
      <w:r>
        <w:rPr>
          <w:rFonts w:eastAsia="Times New Roman"/>
        </w:rPr>
        <w:tab/>
        <w:t>1440</w:t>
      </w:r>
      <w:r>
        <w:rPr>
          <w:rFonts w:eastAsia="Times New Roman"/>
        </w:rPr>
        <w:tab/>
        <w:t>As the executors of Richard Holton(q.v.), they made a plaint of debt</w:t>
      </w:r>
    </w:p>
    <w:p w14:paraId="75160593" w14:textId="77777777" w:rsidR="006571A8" w:rsidRDefault="006571A8" w:rsidP="006571A8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against John Dyer of Langport </w:t>
      </w:r>
      <w:proofErr w:type="spellStart"/>
      <w:r>
        <w:rPr>
          <w:rFonts w:eastAsia="Times New Roman"/>
        </w:rPr>
        <w:t>Estover</w:t>
      </w:r>
      <w:proofErr w:type="spellEnd"/>
      <w:r>
        <w:rPr>
          <w:rFonts w:eastAsia="Times New Roman"/>
        </w:rPr>
        <w:t>(q.v.) and John Swyft of Langport</w:t>
      </w:r>
    </w:p>
    <w:p w14:paraId="68E0C63F" w14:textId="77777777" w:rsidR="006571A8" w:rsidRDefault="006571A8" w:rsidP="006571A8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</w:r>
      <w:proofErr w:type="spellStart"/>
      <w:r>
        <w:rPr>
          <w:rFonts w:eastAsia="Times New Roman"/>
        </w:rPr>
        <w:t>Estover</w:t>
      </w:r>
      <w:proofErr w:type="spellEnd"/>
      <w:r>
        <w:rPr>
          <w:rFonts w:eastAsia="Times New Roman"/>
        </w:rPr>
        <w:t>(q.v.).   (ibid.)</w:t>
      </w:r>
    </w:p>
    <w:p w14:paraId="122243D1" w14:textId="77777777" w:rsidR="006571A8" w:rsidRDefault="006571A8" w:rsidP="006571A8">
      <w:pPr>
        <w:pStyle w:val="NoSpacing"/>
        <w:rPr>
          <w:rFonts w:eastAsia="Times New Roman"/>
        </w:rPr>
      </w:pPr>
    </w:p>
    <w:p w14:paraId="4790761A" w14:textId="77777777" w:rsidR="006571A8" w:rsidRDefault="006571A8" w:rsidP="006571A8">
      <w:pPr>
        <w:pStyle w:val="NoSpacing"/>
        <w:rPr>
          <w:rFonts w:eastAsia="Times New Roman"/>
        </w:rPr>
      </w:pPr>
    </w:p>
    <w:p w14:paraId="0C0FA0BC" w14:textId="77777777" w:rsidR="006571A8" w:rsidRDefault="006571A8" w:rsidP="006571A8">
      <w:pPr>
        <w:pStyle w:val="NoSpacing"/>
        <w:rPr>
          <w:rFonts w:eastAsia="Times New Roman"/>
        </w:rPr>
      </w:pPr>
      <w:r>
        <w:rPr>
          <w:rFonts w:eastAsia="Times New Roman"/>
        </w:rPr>
        <w:t>27 January 2026</w:t>
      </w:r>
    </w:p>
    <w:p w14:paraId="57CCB38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E648E" w14:textId="77777777" w:rsidR="00EB73E4" w:rsidRDefault="00EB73E4" w:rsidP="00086E2C">
      <w:pPr>
        <w:spacing w:after="0" w:line="240" w:lineRule="auto"/>
      </w:pPr>
      <w:r>
        <w:separator/>
      </w:r>
    </w:p>
  </w:endnote>
  <w:endnote w:type="continuationSeparator" w:id="0">
    <w:p w14:paraId="3E093024" w14:textId="77777777" w:rsidR="00EB73E4" w:rsidRDefault="00EB73E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5E3E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ECC2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3C78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2FC94" w14:textId="77777777" w:rsidR="00EB73E4" w:rsidRDefault="00EB73E4" w:rsidP="00086E2C">
      <w:pPr>
        <w:spacing w:after="0" w:line="240" w:lineRule="auto"/>
      </w:pPr>
      <w:r>
        <w:separator/>
      </w:r>
    </w:p>
  </w:footnote>
  <w:footnote w:type="continuationSeparator" w:id="0">
    <w:p w14:paraId="1783D248" w14:textId="77777777" w:rsidR="00EB73E4" w:rsidRDefault="00EB73E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368E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8EAC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54B4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1A8"/>
    <w:rsid w:val="00086E2C"/>
    <w:rsid w:val="000A2E7A"/>
    <w:rsid w:val="002244B7"/>
    <w:rsid w:val="00314D94"/>
    <w:rsid w:val="00571918"/>
    <w:rsid w:val="00617568"/>
    <w:rsid w:val="006571A8"/>
    <w:rsid w:val="006E68FA"/>
    <w:rsid w:val="00EB73E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CA307"/>
  <w15:chartTrackingRefBased/>
  <w15:docId w15:val="{AAD6E287-3520-4E5D-8850-787B38BAB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571A8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6571A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37</Words>
  <Characters>255</Characters>
  <Application>Microsoft Office Word</Application>
  <DocSecurity>0</DocSecurity>
  <Lines>13</Lines>
  <Paragraphs>7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2026-02-01T15:33:00Z</dcterms:created>
  <dcterms:modified xsi:type="dcterms:W3CDTF">2026-02-01T15:35:00Z</dcterms:modified>
</cp:coreProperties>
</file>