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1D0E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BATEMAN</w:t>
      </w:r>
      <w:r>
        <w:rPr>
          <w:rFonts w:ascii="Times New Roman" w:hAnsi="Times New Roman" w:cs="Times New Roman"/>
        </w:rPr>
        <w:t xml:space="preserve">       (fl.1483)</w:t>
      </w:r>
    </w:p>
    <w:p w14:paraId="04F1854C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Chippping Sodbury, Gloucestershire. Clerk.</w:t>
      </w:r>
    </w:p>
    <w:p w14:paraId="4093549B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</w:p>
    <w:p w14:paraId="6F218749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</w:p>
    <w:p w14:paraId="744FF892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Reginald Spycer(q.v.) brought a plaint of trespass and taking against him.</w:t>
      </w:r>
    </w:p>
    <w:p w14:paraId="3AFFFF63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09F546AB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</w:p>
    <w:p w14:paraId="21A4CF76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</w:p>
    <w:p w14:paraId="4AB7A454" w14:textId="77777777" w:rsidR="009A61C3" w:rsidRDefault="009A61C3" w:rsidP="009A61C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February 2026</w:t>
      </w:r>
    </w:p>
    <w:p w14:paraId="394148F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BA31A" w14:textId="77777777" w:rsidR="003063B5" w:rsidRDefault="003063B5" w:rsidP="00086E2C">
      <w:pPr>
        <w:spacing w:after="0" w:line="240" w:lineRule="auto"/>
      </w:pPr>
      <w:r>
        <w:separator/>
      </w:r>
    </w:p>
  </w:endnote>
  <w:endnote w:type="continuationSeparator" w:id="0">
    <w:p w14:paraId="416D2061" w14:textId="77777777" w:rsidR="003063B5" w:rsidRDefault="003063B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4DB4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55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054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8A4E3" w14:textId="77777777" w:rsidR="003063B5" w:rsidRDefault="003063B5" w:rsidP="00086E2C">
      <w:pPr>
        <w:spacing w:after="0" w:line="240" w:lineRule="auto"/>
      </w:pPr>
      <w:r>
        <w:separator/>
      </w:r>
    </w:p>
  </w:footnote>
  <w:footnote w:type="continuationSeparator" w:id="0">
    <w:p w14:paraId="34AC9A29" w14:textId="77777777" w:rsidR="003063B5" w:rsidRDefault="003063B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A53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1851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48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C3"/>
    <w:rsid w:val="00086E2C"/>
    <w:rsid w:val="000A2E7A"/>
    <w:rsid w:val="002244B7"/>
    <w:rsid w:val="003063B5"/>
    <w:rsid w:val="00314D94"/>
    <w:rsid w:val="00617568"/>
    <w:rsid w:val="006550B9"/>
    <w:rsid w:val="006E68FA"/>
    <w:rsid w:val="009A61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FEF19"/>
  <w15:chartTrackingRefBased/>
  <w15:docId w15:val="{EEE89267-4CE5-4CA8-835A-B5D44986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A61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202</Characters>
  <Application>Microsoft Office Word</Application>
  <DocSecurity>0</DocSecurity>
  <Lines>9</Lines>
  <Paragraphs>5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2026-03-10T21:10:00Z</dcterms:created>
  <dcterms:modified xsi:type="dcterms:W3CDTF">2026-03-10T21:11:00Z</dcterms:modified>
</cp:coreProperties>
</file>