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53C2F" w14:textId="77777777" w:rsidR="003E2004" w:rsidRDefault="003E2004" w:rsidP="003E2004">
      <w:pPr>
        <w:pStyle w:val="NoSpacing"/>
      </w:pPr>
      <w:r>
        <w:rPr>
          <w:u w:val="single"/>
        </w:rPr>
        <w:t>John BATEMAN</w:t>
      </w:r>
      <w:r>
        <w:t xml:space="preserve">        (fl.1412)</w:t>
      </w:r>
    </w:p>
    <w:p w14:paraId="37129D48" w14:textId="77777777" w:rsidR="003E2004" w:rsidRDefault="003E2004" w:rsidP="003E2004">
      <w:pPr>
        <w:pStyle w:val="NoSpacing"/>
      </w:pPr>
      <w:r>
        <w:t>Fletcher.</w:t>
      </w:r>
    </w:p>
    <w:p w14:paraId="6028B490" w14:textId="77777777" w:rsidR="003E2004" w:rsidRDefault="003E2004" w:rsidP="003E2004">
      <w:pPr>
        <w:pStyle w:val="NoSpacing"/>
      </w:pPr>
    </w:p>
    <w:p w14:paraId="14A3D740" w14:textId="77777777" w:rsidR="003E2004" w:rsidRDefault="003E2004" w:rsidP="003E2004">
      <w:pPr>
        <w:pStyle w:val="NoSpacing"/>
      </w:pPr>
    </w:p>
    <w:p w14:paraId="6C856B0B" w14:textId="77777777" w:rsidR="003E2004" w:rsidRDefault="003E2004" w:rsidP="003E2004">
      <w:pPr>
        <w:pStyle w:val="NoSpacing"/>
      </w:pPr>
      <w:r>
        <w:tab/>
        <w:t>1412</w:t>
      </w:r>
      <w:r>
        <w:tab/>
        <w:t>John Weston, esquire(q.v.), brought a plaint of assault and</w:t>
      </w:r>
    </w:p>
    <w:p w14:paraId="5568790F" w14:textId="77777777" w:rsidR="003E2004" w:rsidRDefault="003E2004" w:rsidP="003E2004">
      <w:pPr>
        <w:pStyle w:val="NoSpacing"/>
      </w:pPr>
      <w:r>
        <w:tab/>
      </w:r>
      <w:r>
        <w:tab/>
        <w:t>imprisonment against him and 3 others.</w:t>
      </w:r>
    </w:p>
    <w:p w14:paraId="23F91C3A" w14:textId="77777777" w:rsidR="003E2004" w:rsidRDefault="003E2004" w:rsidP="003E2004">
      <w:pPr>
        <w:pStyle w:val="NoSpacing"/>
      </w:pPr>
      <w:r>
        <w:tab/>
      </w:r>
      <w:r>
        <w:tab/>
        <w:t xml:space="preserve">( </w:t>
      </w:r>
      <w:hyperlink r:id="rId6" w:history="1">
        <w:r w:rsidRPr="00A64751">
          <w:rPr>
            <w:rStyle w:val="Hyperlink"/>
          </w:rPr>
          <w:t>https://waalt.uh.edu/index.php/CP40/605:_K-Z</w:t>
        </w:r>
      </w:hyperlink>
      <w:r>
        <w:t xml:space="preserve"> )</w:t>
      </w:r>
    </w:p>
    <w:p w14:paraId="26BCA680" w14:textId="77777777" w:rsidR="003E2004" w:rsidRDefault="003E2004" w:rsidP="003E2004">
      <w:pPr>
        <w:pStyle w:val="NoSpacing"/>
      </w:pPr>
    </w:p>
    <w:p w14:paraId="2E4C56A4" w14:textId="77777777" w:rsidR="003E2004" w:rsidRDefault="003E2004" w:rsidP="003E2004">
      <w:pPr>
        <w:pStyle w:val="NoSpacing"/>
      </w:pPr>
    </w:p>
    <w:p w14:paraId="41A498C3" w14:textId="77777777" w:rsidR="003E2004" w:rsidRDefault="003E2004" w:rsidP="003E2004">
      <w:pPr>
        <w:pStyle w:val="NoSpacing"/>
      </w:pPr>
      <w:r>
        <w:t>6 June 2026</w:t>
      </w:r>
    </w:p>
    <w:p w14:paraId="2DDF2A1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CACE9" w14:textId="77777777" w:rsidR="00017F41" w:rsidRDefault="00017F41" w:rsidP="00086E2C">
      <w:pPr>
        <w:spacing w:after="0" w:line="240" w:lineRule="auto"/>
      </w:pPr>
      <w:r>
        <w:separator/>
      </w:r>
    </w:p>
  </w:endnote>
  <w:endnote w:type="continuationSeparator" w:id="0">
    <w:p w14:paraId="064703F3" w14:textId="77777777" w:rsidR="00017F41" w:rsidRDefault="00017F4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E656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0018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CD4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7B7CA" w14:textId="77777777" w:rsidR="00017F41" w:rsidRDefault="00017F41" w:rsidP="00086E2C">
      <w:pPr>
        <w:spacing w:after="0" w:line="240" w:lineRule="auto"/>
      </w:pPr>
      <w:r>
        <w:separator/>
      </w:r>
    </w:p>
  </w:footnote>
  <w:footnote w:type="continuationSeparator" w:id="0">
    <w:p w14:paraId="7F1FB610" w14:textId="77777777" w:rsidR="00017F41" w:rsidRDefault="00017F4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92F6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DA1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26E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04"/>
    <w:rsid w:val="00017F41"/>
    <w:rsid w:val="00086E2C"/>
    <w:rsid w:val="000A2E7A"/>
    <w:rsid w:val="002244B7"/>
    <w:rsid w:val="00314D94"/>
    <w:rsid w:val="003E2004"/>
    <w:rsid w:val="005129B1"/>
    <w:rsid w:val="005435B9"/>
    <w:rsid w:val="00617568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DEA41"/>
  <w15:chartTrackingRefBased/>
  <w15:docId w15:val="{DCD67182-3A31-43B4-A215-B3997C351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3E200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2026-06-10T20:28:00Z</dcterms:created>
  <dcterms:modified xsi:type="dcterms:W3CDTF">2026-06-10T20:28:00Z</dcterms:modified>
</cp:coreProperties>
</file>