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62740" w14:textId="77777777" w:rsidR="00DF49BD" w:rsidRDefault="00DF49BD" w:rsidP="00DF49BD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BATE</w:t>
      </w:r>
      <w:r>
        <w:rPr>
          <w:rFonts w:cs="Times New Roman"/>
        </w:rPr>
        <w:t xml:space="preserve">        (fl.1460)</w:t>
      </w:r>
    </w:p>
    <w:p w14:paraId="51BC8B28" w14:textId="77777777" w:rsidR="00DF49BD" w:rsidRDefault="00DF49BD" w:rsidP="00DF49BD">
      <w:pPr>
        <w:pStyle w:val="NoSpacing"/>
        <w:rPr>
          <w:rFonts w:cs="Times New Roman"/>
        </w:rPr>
      </w:pPr>
      <w:r>
        <w:rPr>
          <w:rFonts w:cs="Times New Roman"/>
        </w:rPr>
        <w:t>of Tamworth, Staffordshire. Clerk.</w:t>
      </w:r>
    </w:p>
    <w:p w14:paraId="49334D41" w14:textId="77777777" w:rsidR="00DF49BD" w:rsidRDefault="00DF49BD" w:rsidP="00DF49BD">
      <w:pPr>
        <w:pStyle w:val="NoSpacing"/>
        <w:rPr>
          <w:rFonts w:cs="Times New Roman"/>
        </w:rPr>
      </w:pPr>
    </w:p>
    <w:p w14:paraId="50279AA4" w14:textId="77777777" w:rsidR="00DF49BD" w:rsidRDefault="00DF49BD" w:rsidP="00DF49BD">
      <w:pPr>
        <w:pStyle w:val="NoSpacing"/>
        <w:rPr>
          <w:rFonts w:cs="Times New Roman"/>
        </w:rPr>
      </w:pPr>
    </w:p>
    <w:p w14:paraId="1A64723A" w14:textId="77777777" w:rsidR="00DF49BD" w:rsidRDefault="00DF49BD" w:rsidP="00DF49BD">
      <w:pPr>
        <w:pStyle w:val="NoSpacing"/>
        <w:rPr>
          <w:rFonts w:cs="Times New Roman"/>
        </w:rPr>
      </w:pPr>
      <w:r>
        <w:rPr>
          <w:rFonts w:cs="Times New Roman"/>
        </w:rPr>
        <w:tab/>
        <w:t>`1460</w:t>
      </w:r>
      <w:r>
        <w:rPr>
          <w:rFonts w:cs="Times New Roman"/>
        </w:rPr>
        <w:tab/>
        <w:t>Nicholas Fyndern(q.v.) brought a plaint of trespass against him.</w:t>
      </w:r>
    </w:p>
    <w:p w14:paraId="1A7EDD16" w14:textId="77777777" w:rsidR="00DF49BD" w:rsidRDefault="00DF49BD" w:rsidP="00DF49B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0FF44972" w14:textId="77777777" w:rsidR="00DF49BD" w:rsidRDefault="00DF49BD" w:rsidP="00DF49BD">
      <w:pPr>
        <w:pStyle w:val="NoSpacing"/>
        <w:rPr>
          <w:rFonts w:cs="Times New Roman"/>
        </w:rPr>
      </w:pPr>
    </w:p>
    <w:p w14:paraId="29B25396" w14:textId="77777777" w:rsidR="00DF49BD" w:rsidRDefault="00DF49BD" w:rsidP="00DF49BD">
      <w:pPr>
        <w:pStyle w:val="NoSpacing"/>
        <w:rPr>
          <w:rFonts w:cs="Times New Roman"/>
        </w:rPr>
      </w:pPr>
    </w:p>
    <w:p w14:paraId="393D6BAC" w14:textId="77777777" w:rsidR="00DF49BD" w:rsidRDefault="00DF49BD" w:rsidP="00DF49BD">
      <w:pPr>
        <w:pStyle w:val="NoSpacing"/>
        <w:rPr>
          <w:rFonts w:cs="Times New Roman"/>
        </w:rPr>
      </w:pPr>
      <w:r>
        <w:rPr>
          <w:rFonts w:cs="Times New Roman"/>
        </w:rPr>
        <w:t>5 June 2026</w:t>
      </w:r>
    </w:p>
    <w:p w14:paraId="0845780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5E5ED" w14:textId="77777777" w:rsidR="00E8018D" w:rsidRDefault="00E8018D" w:rsidP="00086E2C">
      <w:pPr>
        <w:spacing w:after="0" w:line="240" w:lineRule="auto"/>
      </w:pPr>
      <w:r>
        <w:separator/>
      </w:r>
    </w:p>
  </w:endnote>
  <w:endnote w:type="continuationSeparator" w:id="0">
    <w:p w14:paraId="77952E2C" w14:textId="77777777" w:rsidR="00E8018D" w:rsidRDefault="00E8018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4D44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87A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591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AE886" w14:textId="77777777" w:rsidR="00E8018D" w:rsidRDefault="00E8018D" w:rsidP="00086E2C">
      <w:pPr>
        <w:spacing w:after="0" w:line="240" w:lineRule="auto"/>
      </w:pPr>
      <w:r>
        <w:separator/>
      </w:r>
    </w:p>
  </w:footnote>
  <w:footnote w:type="continuationSeparator" w:id="0">
    <w:p w14:paraId="7DE41160" w14:textId="77777777" w:rsidR="00E8018D" w:rsidRDefault="00E8018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6C8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88E4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776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BD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C17D44"/>
    <w:rsid w:val="00DF49BD"/>
    <w:rsid w:val="00E8018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7FE39"/>
  <w15:chartTrackingRefBased/>
  <w15:docId w15:val="{2E101C7B-3641-40D1-8BA6-22020C8F4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2026-06-07T21:57:00Z</dcterms:created>
  <dcterms:modified xsi:type="dcterms:W3CDTF">2026-06-07T21:57:00Z</dcterms:modified>
</cp:coreProperties>
</file>