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B7E2A" w14:textId="24A65F10" w:rsidR="007832A8" w:rsidRDefault="007832A8" w:rsidP="007832A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Agnes B</w:t>
      </w:r>
      <w:r>
        <w:rPr>
          <w:rFonts w:ascii="Times New Roman" w:hAnsi="Times New Roman" w:cs="Times New Roman"/>
          <w:u w:val="single"/>
        </w:rPr>
        <w:t>A</w:t>
      </w:r>
      <w:r>
        <w:rPr>
          <w:rFonts w:ascii="Times New Roman" w:hAnsi="Times New Roman" w:cs="Times New Roman"/>
          <w:u w:val="single"/>
        </w:rPr>
        <w:t>TE</w:t>
      </w:r>
      <w:r>
        <w:rPr>
          <w:rFonts w:ascii="Times New Roman" w:hAnsi="Times New Roman" w:cs="Times New Roman"/>
        </w:rPr>
        <w:t xml:space="preserve">      (d.ca.1435)</w:t>
      </w:r>
    </w:p>
    <w:p w14:paraId="6983FAAE" w14:textId="77777777" w:rsidR="007832A8" w:rsidRDefault="007832A8" w:rsidP="007832A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Widow.</w:t>
      </w:r>
    </w:p>
    <w:p w14:paraId="0734D4EF" w14:textId="77777777" w:rsidR="007832A8" w:rsidRDefault="007832A8" w:rsidP="007832A8">
      <w:pPr>
        <w:pStyle w:val="NoSpacing"/>
        <w:rPr>
          <w:rFonts w:ascii="Times New Roman" w:hAnsi="Times New Roman" w:cs="Times New Roman"/>
        </w:rPr>
      </w:pPr>
    </w:p>
    <w:p w14:paraId="10D981A2" w14:textId="77777777" w:rsidR="007832A8" w:rsidRDefault="007832A8" w:rsidP="007832A8">
      <w:pPr>
        <w:pStyle w:val="NoSpacing"/>
        <w:rPr>
          <w:rFonts w:ascii="Times New Roman" w:hAnsi="Times New Roman" w:cs="Times New Roman"/>
        </w:rPr>
      </w:pPr>
    </w:p>
    <w:p w14:paraId="034EEF29" w14:textId="77777777" w:rsidR="007832A8" w:rsidRDefault="007832A8" w:rsidP="007832A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John.      (C.F.R. 1430-37 p.245)</w:t>
      </w:r>
    </w:p>
    <w:p w14:paraId="06399A11" w14:textId="77777777" w:rsidR="007832A8" w:rsidRDefault="007832A8" w:rsidP="007832A8">
      <w:pPr>
        <w:pStyle w:val="NoSpacing"/>
        <w:rPr>
          <w:rFonts w:ascii="Times New Roman" w:hAnsi="Times New Roman" w:cs="Times New Roman"/>
        </w:rPr>
      </w:pPr>
    </w:p>
    <w:p w14:paraId="6AD82B0F" w14:textId="77777777" w:rsidR="007832A8" w:rsidRDefault="007832A8" w:rsidP="007832A8">
      <w:pPr>
        <w:pStyle w:val="NoSpacing"/>
        <w:rPr>
          <w:rFonts w:ascii="Times New Roman" w:hAnsi="Times New Roman" w:cs="Times New Roman"/>
        </w:rPr>
      </w:pPr>
    </w:p>
    <w:p w14:paraId="01F8C7B8" w14:textId="77777777" w:rsidR="007832A8" w:rsidRDefault="007832A8" w:rsidP="007832A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Jun.1435</w:t>
      </w:r>
      <w:r>
        <w:rPr>
          <w:rFonts w:ascii="Times New Roman" w:hAnsi="Times New Roman" w:cs="Times New Roman"/>
        </w:rPr>
        <w:tab/>
        <w:t>Writ of diem clausit extremum to the Escheator of Lincolnshire.</w:t>
      </w:r>
    </w:p>
    <w:p w14:paraId="401289FA" w14:textId="77777777" w:rsidR="007832A8" w:rsidRDefault="007832A8" w:rsidP="007832A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14:paraId="22441524" w14:textId="77777777" w:rsidR="007832A8" w:rsidRDefault="007832A8" w:rsidP="007832A8">
      <w:pPr>
        <w:pStyle w:val="NoSpacing"/>
        <w:rPr>
          <w:rFonts w:ascii="Times New Roman" w:hAnsi="Times New Roman" w:cs="Times New Roman"/>
        </w:rPr>
      </w:pPr>
    </w:p>
    <w:p w14:paraId="28EBBDFA" w14:textId="77777777" w:rsidR="007832A8" w:rsidRDefault="007832A8" w:rsidP="007832A8">
      <w:pPr>
        <w:pStyle w:val="NoSpacing"/>
        <w:rPr>
          <w:rFonts w:ascii="Times New Roman" w:hAnsi="Times New Roman" w:cs="Times New Roman"/>
        </w:rPr>
      </w:pPr>
    </w:p>
    <w:p w14:paraId="76E3E6A0" w14:textId="77777777" w:rsidR="007832A8" w:rsidRDefault="007832A8" w:rsidP="007832A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January 2026</w:t>
      </w:r>
    </w:p>
    <w:p w14:paraId="16FC712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11727" w14:textId="77777777" w:rsidR="004D47AF" w:rsidRDefault="004D47AF" w:rsidP="00086E2C">
      <w:pPr>
        <w:spacing w:after="0" w:line="240" w:lineRule="auto"/>
      </w:pPr>
      <w:r>
        <w:separator/>
      </w:r>
    </w:p>
  </w:endnote>
  <w:endnote w:type="continuationSeparator" w:id="0">
    <w:p w14:paraId="51454AA7" w14:textId="77777777" w:rsidR="004D47AF" w:rsidRDefault="004D47A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EE5B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227A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F87B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59E3B" w14:textId="77777777" w:rsidR="004D47AF" w:rsidRDefault="004D47AF" w:rsidP="00086E2C">
      <w:pPr>
        <w:spacing w:after="0" w:line="240" w:lineRule="auto"/>
      </w:pPr>
      <w:r>
        <w:separator/>
      </w:r>
    </w:p>
  </w:footnote>
  <w:footnote w:type="continuationSeparator" w:id="0">
    <w:p w14:paraId="5981B27D" w14:textId="77777777" w:rsidR="004D47AF" w:rsidRDefault="004D47A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55F2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D69F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C8E6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2A8"/>
    <w:rsid w:val="00086E2C"/>
    <w:rsid w:val="000A2E7A"/>
    <w:rsid w:val="002244B7"/>
    <w:rsid w:val="00314D94"/>
    <w:rsid w:val="004D47AF"/>
    <w:rsid w:val="005B5981"/>
    <w:rsid w:val="00617568"/>
    <w:rsid w:val="006E68FA"/>
    <w:rsid w:val="007832A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B9C7A"/>
  <w15:chartTrackingRefBased/>
  <w15:docId w15:val="{D7924FF5-A1C5-480B-BF24-C9BB6831C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832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25</Words>
  <Characters>136</Characters>
  <Application>Microsoft Office Word</Application>
  <DocSecurity>0</DocSecurity>
  <Lines>12</Lines>
  <Paragraphs>6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2026-01-28T16:11:00Z</dcterms:created>
  <dcterms:modified xsi:type="dcterms:W3CDTF">2026-01-28T16:12:00Z</dcterms:modified>
</cp:coreProperties>
</file>