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BC9773" w14:textId="77777777" w:rsidR="00F00489" w:rsidRDefault="00F00489" w:rsidP="00F00489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u w:val="single"/>
          <w:lang w:val="en-GB"/>
        </w:rPr>
        <w:t>Edmund BATAYLL</w:t>
      </w:r>
      <w:r>
        <w:rPr>
          <w:rFonts w:cs="Times New Roman"/>
          <w:szCs w:val="24"/>
          <w:lang w:val="en-GB"/>
        </w:rPr>
        <w:t xml:space="preserve">       (fl.1468)</w:t>
      </w:r>
    </w:p>
    <w:p w14:paraId="440ACF80" w14:textId="77777777" w:rsidR="00F00489" w:rsidRDefault="00F00489" w:rsidP="00F00489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of London. Chaplain.</w:t>
      </w:r>
    </w:p>
    <w:p w14:paraId="6DC7283B" w14:textId="77777777" w:rsidR="00F00489" w:rsidRDefault="00F00489" w:rsidP="00F00489">
      <w:pPr>
        <w:pStyle w:val="NoSpacing"/>
        <w:rPr>
          <w:rFonts w:cs="Times New Roman"/>
          <w:szCs w:val="24"/>
          <w:lang w:val="en-GB"/>
        </w:rPr>
      </w:pPr>
    </w:p>
    <w:p w14:paraId="0C5F4B42" w14:textId="77777777" w:rsidR="00F00489" w:rsidRDefault="00F00489" w:rsidP="00F00489">
      <w:pPr>
        <w:pStyle w:val="NoSpacing"/>
        <w:rPr>
          <w:rFonts w:cs="Times New Roman"/>
          <w:szCs w:val="24"/>
          <w:lang w:val="en-GB"/>
        </w:rPr>
      </w:pPr>
    </w:p>
    <w:p w14:paraId="3ED6E523" w14:textId="77777777" w:rsidR="00F00489" w:rsidRDefault="00F00489" w:rsidP="00F00489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1468</w:t>
      </w:r>
      <w:r>
        <w:rPr>
          <w:rFonts w:cs="Times New Roman"/>
          <w:szCs w:val="24"/>
          <w:lang w:val="en-GB"/>
        </w:rPr>
        <w:tab/>
        <w:t>He and William Sparke of London, draper(q.v.), made a plaint of jurors</w:t>
      </w:r>
    </w:p>
    <w:p w14:paraId="55215877" w14:textId="77777777" w:rsidR="00F00489" w:rsidRDefault="00F00489" w:rsidP="00F00489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 xml:space="preserve">taking rewards and embracery against John Swan of Norwich, </w:t>
      </w:r>
    </w:p>
    <w:p w14:paraId="7B4BA485" w14:textId="77777777" w:rsidR="00F00489" w:rsidRDefault="00F00489" w:rsidP="00F00489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>bladesmith(q.v.), and Robert Lound of Norwich, butcher(q.v.).</w:t>
      </w:r>
    </w:p>
    <w:p w14:paraId="1FF3739C" w14:textId="77777777" w:rsidR="00F00489" w:rsidRDefault="00F00489" w:rsidP="00F00489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 xml:space="preserve">( </w:t>
      </w:r>
      <w:hyperlink r:id="rId6" w:history="1">
        <w:r w:rsidRPr="003B0528">
          <w:rPr>
            <w:rStyle w:val="Hyperlink"/>
            <w:rFonts w:cs="Times New Roman"/>
            <w:szCs w:val="24"/>
            <w:lang w:val="en-GB"/>
          </w:rPr>
          <w:t>https://waalt.uh.edu/index.php/KB27/827</w:t>
        </w:r>
      </w:hyperlink>
      <w:r>
        <w:rPr>
          <w:rFonts w:cs="Times New Roman"/>
          <w:szCs w:val="24"/>
          <w:lang w:val="en-GB"/>
        </w:rPr>
        <w:t xml:space="preserve"> )</w:t>
      </w:r>
    </w:p>
    <w:p w14:paraId="59A6F3B9" w14:textId="77777777" w:rsidR="00F00489" w:rsidRDefault="00F00489" w:rsidP="00F00489">
      <w:pPr>
        <w:pStyle w:val="NoSpacing"/>
        <w:rPr>
          <w:rFonts w:cs="Times New Roman"/>
          <w:szCs w:val="24"/>
          <w:lang w:val="en-GB"/>
        </w:rPr>
      </w:pPr>
    </w:p>
    <w:p w14:paraId="74E0E80E" w14:textId="77777777" w:rsidR="00F00489" w:rsidRDefault="00F00489" w:rsidP="00F00489">
      <w:pPr>
        <w:pStyle w:val="NoSpacing"/>
        <w:rPr>
          <w:rFonts w:cs="Times New Roman"/>
          <w:szCs w:val="24"/>
          <w:lang w:val="en-GB"/>
        </w:rPr>
      </w:pPr>
    </w:p>
    <w:p w14:paraId="733357D8" w14:textId="77777777" w:rsidR="00F00489" w:rsidRDefault="00F00489" w:rsidP="00F00489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23 January 2026</w:t>
      </w:r>
    </w:p>
    <w:p w14:paraId="37F407BE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713035" w14:textId="77777777" w:rsidR="00C63CAD" w:rsidRDefault="00C63CAD" w:rsidP="00086E2C">
      <w:pPr>
        <w:spacing w:after="0" w:line="240" w:lineRule="auto"/>
      </w:pPr>
      <w:r>
        <w:separator/>
      </w:r>
    </w:p>
  </w:endnote>
  <w:endnote w:type="continuationSeparator" w:id="0">
    <w:p w14:paraId="222C1AA1" w14:textId="77777777" w:rsidR="00C63CAD" w:rsidRDefault="00C63CAD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D728DB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55042F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C27B37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25EDB1" w14:textId="77777777" w:rsidR="00C63CAD" w:rsidRDefault="00C63CAD" w:rsidP="00086E2C">
      <w:pPr>
        <w:spacing w:after="0" w:line="240" w:lineRule="auto"/>
      </w:pPr>
      <w:r>
        <w:separator/>
      </w:r>
    </w:p>
  </w:footnote>
  <w:footnote w:type="continuationSeparator" w:id="0">
    <w:p w14:paraId="4DC2EC6A" w14:textId="77777777" w:rsidR="00C63CAD" w:rsidRDefault="00C63CAD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7CFB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684473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20F8BE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489"/>
    <w:rsid w:val="00044127"/>
    <w:rsid w:val="00086E2C"/>
    <w:rsid w:val="000A2E7A"/>
    <w:rsid w:val="002244B7"/>
    <w:rsid w:val="00314D94"/>
    <w:rsid w:val="00617568"/>
    <w:rsid w:val="006E68FA"/>
    <w:rsid w:val="00C63CAD"/>
    <w:rsid w:val="00ED3A55"/>
    <w:rsid w:val="00F00489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FBB052"/>
  <w15:chartTrackingRefBased/>
  <w15:docId w15:val="{F21495C7-647D-4ED7-A95E-8FC9F5521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F00489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F00489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27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50</Words>
  <Characters>327</Characters>
  <Application>Microsoft Office Word</Application>
  <DocSecurity>0</DocSecurity>
  <Lines>17</Lines>
  <Paragraphs>9</Paragraphs>
  <ScaleCrop>false</ScaleCrop>
  <Company/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2026-01-23T20:49:00Z</dcterms:created>
  <dcterms:modified xsi:type="dcterms:W3CDTF">2026-01-23T20:50:00Z</dcterms:modified>
</cp:coreProperties>
</file>