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C8A6E" w14:textId="77777777" w:rsidR="00497E27" w:rsidRDefault="00497E27" w:rsidP="00497E27">
      <w:pPr>
        <w:pStyle w:val="NoSpacing"/>
        <w:rPr>
          <w:lang w:val="en-US"/>
        </w:rPr>
      </w:pPr>
      <w:r>
        <w:rPr>
          <w:u w:val="single"/>
          <w:lang w:val="en-US"/>
        </w:rPr>
        <w:t>William BASTARD</w:t>
      </w:r>
      <w:r>
        <w:rPr>
          <w:lang w:val="en-US"/>
        </w:rPr>
        <w:t xml:space="preserve">        (fl.1427)</w:t>
      </w:r>
    </w:p>
    <w:p w14:paraId="0F879327" w14:textId="77777777" w:rsidR="00497E27" w:rsidRDefault="00497E27" w:rsidP="00497E27">
      <w:pPr>
        <w:pStyle w:val="NoSpacing"/>
        <w:rPr>
          <w:lang w:val="en-US"/>
        </w:rPr>
      </w:pPr>
      <w:r>
        <w:rPr>
          <w:lang w:val="en-US"/>
        </w:rPr>
        <w:t>of Andover, Hampshire. Baker.</w:t>
      </w:r>
    </w:p>
    <w:p w14:paraId="5F24F5F0" w14:textId="77777777" w:rsidR="00497E27" w:rsidRDefault="00497E27" w:rsidP="00497E27">
      <w:pPr>
        <w:pStyle w:val="NoSpacing"/>
        <w:rPr>
          <w:lang w:val="en-US"/>
        </w:rPr>
      </w:pPr>
    </w:p>
    <w:p w14:paraId="27FBEFED" w14:textId="77777777" w:rsidR="00497E27" w:rsidRDefault="00497E27" w:rsidP="00497E27">
      <w:pPr>
        <w:pStyle w:val="NoSpacing"/>
        <w:rPr>
          <w:lang w:val="en-US"/>
        </w:rPr>
      </w:pPr>
    </w:p>
    <w:p w14:paraId="0730149E" w14:textId="77777777" w:rsidR="00497E27" w:rsidRDefault="00497E27" w:rsidP="00497E27">
      <w:pPr>
        <w:pStyle w:val="NoSpacing"/>
        <w:rPr>
          <w:lang w:val="en-US"/>
        </w:rPr>
      </w:pPr>
      <w:r>
        <w:rPr>
          <w:lang w:val="en-US"/>
        </w:rPr>
        <w:tab/>
        <w:t>1427</w:t>
      </w:r>
      <w:r>
        <w:rPr>
          <w:lang w:val="en-US"/>
        </w:rPr>
        <w:tab/>
        <w:t>Nicholas Crekkelade(q.v.) brought a plaint of trespass against him and 2 others.</w:t>
      </w:r>
    </w:p>
    <w:p w14:paraId="5A93A9BE" w14:textId="77777777" w:rsidR="00497E27" w:rsidRDefault="00497E27" w:rsidP="00497E27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F97E8E">
          <w:rPr>
            <w:rStyle w:val="Hyperlink"/>
            <w:lang w:val="en-US"/>
          </w:rPr>
          <w:t>https://waalt.uh.edu/index.php/CP40/664</w:t>
        </w:r>
      </w:hyperlink>
      <w:r>
        <w:rPr>
          <w:lang w:val="en-US"/>
        </w:rPr>
        <w:t xml:space="preserve"> )</w:t>
      </w:r>
    </w:p>
    <w:p w14:paraId="431C92D0" w14:textId="77777777" w:rsidR="003A65FE" w:rsidRDefault="003A65FE" w:rsidP="003A65FE">
      <w:pPr>
        <w:pStyle w:val="NoSpacing"/>
      </w:pPr>
      <w:r>
        <w:tab/>
        <w:t>1427</w:t>
      </w:r>
      <w:r>
        <w:tab/>
        <w:t>Sir Maurice Bruyn(q.v.) brought a plaint of debt against him and Robert</w:t>
      </w:r>
    </w:p>
    <w:p w14:paraId="3A38FFE4" w14:textId="77777777" w:rsidR="003A65FE" w:rsidRDefault="003A65FE" w:rsidP="003A65FE">
      <w:pPr>
        <w:pStyle w:val="NoSpacing"/>
      </w:pPr>
      <w:r>
        <w:tab/>
      </w:r>
      <w:r>
        <w:tab/>
        <w:t>Maynsak of Andover(q.v.).</w:t>
      </w:r>
    </w:p>
    <w:p w14:paraId="4185BFD1" w14:textId="4CB46777" w:rsidR="003A65FE" w:rsidRPr="003A65FE" w:rsidRDefault="003A65FE" w:rsidP="00497E27">
      <w:pPr>
        <w:pStyle w:val="NoSpacing"/>
      </w:pPr>
      <w:r>
        <w:tab/>
      </w:r>
      <w:r>
        <w:tab/>
        <w:t xml:space="preserve">( </w:t>
      </w:r>
      <w:hyperlink r:id="rId7" w:history="1">
        <w:r w:rsidRPr="002D0E15">
          <w:rPr>
            <w:rStyle w:val="Hyperlink"/>
          </w:rPr>
          <w:t>https://waalt.uh.edu/index.php/CP40/664</w:t>
        </w:r>
      </w:hyperlink>
      <w:r>
        <w:t xml:space="preserve"> )</w:t>
      </w:r>
    </w:p>
    <w:p w14:paraId="6DE3CEA3" w14:textId="77777777" w:rsidR="00497E27" w:rsidRDefault="00497E27" w:rsidP="00497E27">
      <w:pPr>
        <w:pStyle w:val="NoSpacing"/>
        <w:rPr>
          <w:lang w:val="en-US"/>
        </w:rPr>
      </w:pPr>
    </w:p>
    <w:p w14:paraId="577B43A4" w14:textId="77777777" w:rsidR="00497E27" w:rsidRDefault="00497E27" w:rsidP="00497E27">
      <w:pPr>
        <w:pStyle w:val="NoSpacing"/>
        <w:rPr>
          <w:lang w:val="en-US"/>
        </w:rPr>
      </w:pPr>
    </w:p>
    <w:p w14:paraId="2EDED14E" w14:textId="77777777" w:rsidR="00497E27" w:rsidRDefault="00497E27" w:rsidP="00497E27">
      <w:pPr>
        <w:pStyle w:val="NoSpacing"/>
        <w:rPr>
          <w:lang w:val="en-US"/>
        </w:rPr>
      </w:pPr>
      <w:r>
        <w:rPr>
          <w:lang w:val="en-US"/>
        </w:rPr>
        <w:t>23 April 2026</w:t>
      </w:r>
    </w:p>
    <w:p w14:paraId="48F85284" w14:textId="54369FE2" w:rsidR="003A65FE" w:rsidRDefault="003A65FE" w:rsidP="00497E27">
      <w:pPr>
        <w:pStyle w:val="NoSpacing"/>
        <w:rPr>
          <w:lang w:val="en-US"/>
        </w:rPr>
      </w:pPr>
      <w:r>
        <w:rPr>
          <w:lang w:val="en-US"/>
        </w:rPr>
        <w:t xml:space="preserve"> 6 September 2026</w:t>
      </w:r>
    </w:p>
    <w:p w14:paraId="2B1D858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497E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9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806F9" w14:textId="77777777" w:rsidR="00172A08" w:rsidRDefault="00172A08" w:rsidP="00086E2C">
      <w:pPr>
        <w:spacing w:after="0" w:line="240" w:lineRule="auto"/>
      </w:pPr>
      <w:r>
        <w:separator/>
      </w:r>
    </w:p>
  </w:endnote>
  <w:endnote w:type="continuationSeparator" w:id="0">
    <w:p w14:paraId="321D74F9" w14:textId="77777777" w:rsidR="00172A08" w:rsidRDefault="00172A0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B54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59BF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6FA5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0F160" w14:textId="77777777" w:rsidR="00172A08" w:rsidRDefault="00172A08" w:rsidP="00086E2C">
      <w:pPr>
        <w:spacing w:after="0" w:line="240" w:lineRule="auto"/>
      </w:pPr>
      <w:r>
        <w:separator/>
      </w:r>
    </w:p>
  </w:footnote>
  <w:footnote w:type="continuationSeparator" w:id="0">
    <w:p w14:paraId="293155C7" w14:textId="77777777" w:rsidR="00172A08" w:rsidRDefault="00172A0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9AE5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3340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9954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E27"/>
    <w:rsid w:val="00086E2C"/>
    <w:rsid w:val="000A2E7A"/>
    <w:rsid w:val="00172A08"/>
    <w:rsid w:val="002219BD"/>
    <w:rsid w:val="002244B7"/>
    <w:rsid w:val="00314D94"/>
    <w:rsid w:val="003A65FE"/>
    <w:rsid w:val="00497E27"/>
    <w:rsid w:val="00617568"/>
    <w:rsid w:val="006E68FA"/>
    <w:rsid w:val="0074725E"/>
    <w:rsid w:val="00D935A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F8F74"/>
  <w15:chartTrackingRefBased/>
  <w15:docId w15:val="{75D95A2B-BCBA-41CF-A2CB-AEE9F8DC9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97E27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497E2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64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2026-04-29T14:13:00Z</dcterms:created>
  <dcterms:modified xsi:type="dcterms:W3CDTF">2026-09-06T13:56:00Z</dcterms:modified>
</cp:coreProperties>
</file>