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17D2F" w14:textId="77777777" w:rsidR="006350F0" w:rsidRDefault="006350F0" w:rsidP="006350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BASTARD</w:t>
      </w:r>
      <w:r>
        <w:rPr>
          <w:rFonts w:cs="Times New Roman"/>
          <w:szCs w:val="24"/>
        </w:rPr>
        <w:t xml:space="preserve">       (fl.1461)</w:t>
      </w:r>
    </w:p>
    <w:p w14:paraId="61DC393B" w14:textId="77777777" w:rsidR="006350F0" w:rsidRDefault="006350F0" w:rsidP="006350F0">
      <w:pPr>
        <w:pStyle w:val="NoSpacing"/>
        <w:rPr>
          <w:rFonts w:cs="Times New Roman"/>
          <w:szCs w:val="24"/>
        </w:rPr>
      </w:pPr>
    </w:p>
    <w:p w14:paraId="588C7F5F" w14:textId="77777777" w:rsidR="006350F0" w:rsidRDefault="006350F0" w:rsidP="006350F0">
      <w:pPr>
        <w:pStyle w:val="NoSpacing"/>
        <w:rPr>
          <w:rFonts w:cs="Times New Roman"/>
          <w:szCs w:val="24"/>
        </w:rPr>
      </w:pPr>
    </w:p>
    <w:p w14:paraId="20FF51C8" w14:textId="77777777" w:rsidR="006350F0" w:rsidRDefault="006350F0" w:rsidP="006350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Jul.</w:t>
      </w:r>
      <w:r>
        <w:rPr>
          <w:rFonts w:cs="Times New Roman"/>
          <w:szCs w:val="24"/>
        </w:rPr>
        <w:tab/>
        <w:t>1461</w:t>
      </w:r>
      <w:r>
        <w:rPr>
          <w:rFonts w:cs="Times New Roman"/>
          <w:szCs w:val="24"/>
        </w:rPr>
        <w:tab/>
        <w:t xml:space="preserve">He was on a commission of </w:t>
      </w:r>
      <w:proofErr w:type="gramStart"/>
      <w:r>
        <w:rPr>
          <w:rFonts w:cs="Times New Roman"/>
          <w:szCs w:val="24"/>
        </w:rPr>
        <w:t>the peace</w:t>
      </w:r>
      <w:proofErr w:type="gramEnd"/>
      <w:r>
        <w:rPr>
          <w:rFonts w:cs="Times New Roman"/>
          <w:szCs w:val="24"/>
        </w:rPr>
        <w:t xml:space="preserve"> for Hertfordshire.</w:t>
      </w:r>
    </w:p>
    <w:p w14:paraId="7DF11934" w14:textId="77777777" w:rsidR="006350F0" w:rsidRDefault="006350F0" w:rsidP="006350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1461-67 p.565)</w:t>
      </w:r>
    </w:p>
    <w:p w14:paraId="2560DEE5" w14:textId="77777777" w:rsidR="006350F0" w:rsidRDefault="006350F0" w:rsidP="006350F0">
      <w:pPr>
        <w:pStyle w:val="NoSpacing"/>
        <w:rPr>
          <w:rFonts w:cs="Times New Roman"/>
          <w:szCs w:val="24"/>
        </w:rPr>
      </w:pPr>
    </w:p>
    <w:p w14:paraId="1053CC8A" w14:textId="77777777" w:rsidR="006350F0" w:rsidRDefault="006350F0" w:rsidP="006350F0">
      <w:pPr>
        <w:pStyle w:val="NoSpacing"/>
        <w:rPr>
          <w:rFonts w:cs="Times New Roman"/>
          <w:szCs w:val="24"/>
        </w:rPr>
      </w:pPr>
    </w:p>
    <w:p w14:paraId="79DA7956" w14:textId="77777777" w:rsidR="006350F0" w:rsidRDefault="006350F0" w:rsidP="006350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March 2026</w:t>
      </w:r>
    </w:p>
    <w:p w14:paraId="4030012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269BF" w14:textId="77777777" w:rsidR="00214F7D" w:rsidRDefault="00214F7D" w:rsidP="00086E2C">
      <w:pPr>
        <w:spacing w:after="0" w:line="240" w:lineRule="auto"/>
      </w:pPr>
      <w:r>
        <w:separator/>
      </w:r>
    </w:p>
  </w:endnote>
  <w:endnote w:type="continuationSeparator" w:id="0">
    <w:p w14:paraId="32A74D54" w14:textId="77777777" w:rsidR="00214F7D" w:rsidRDefault="00214F7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CDFE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2C2C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72A8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B7E4A" w14:textId="77777777" w:rsidR="00214F7D" w:rsidRDefault="00214F7D" w:rsidP="00086E2C">
      <w:pPr>
        <w:spacing w:after="0" w:line="240" w:lineRule="auto"/>
      </w:pPr>
      <w:r>
        <w:separator/>
      </w:r>
    </w:p>
  </w:footnote>
  <w:footnote w:type="continuationSeparator" w:id="0">
    <w:p w14:paraId="6868C5E7" w14:textId="77777777" w:rsidR="00214F7D" w:rsidRDefault="00214F7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ACB9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FA55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4F2B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0F0"/>
    <w:rsid w:val="00086E2C"/>
    <w:rsid w:val="000A2E7A"/>
    <w:rsid w:val="00214F7D"/>
    <w:rsid w:val="002244B7"/>
    <w:rsid w:val="00314D94"/>
    <w:rsid w:val="004C00F4"/>
    <w:rsid w:val="00617568"/>
    <w:rsid w:val="006350F0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A26BB"/>
  <w15:chartTrackingRefBased/>
  <w15:docId w15:val="{38B041FF-1D5B-43B2-8B42-E6B6BAD8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350F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18</Words>
  <Characters>126</Characters>
  <Application>Microsoft Office Word</Application>
  <DocSecurity>0</DocSecurity>
  <Lines>7</Lines>
  <Paragraphs>4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2026-04-05T23:07:00Z</dcterms:created>
  <dcterms:modified xsi:type="dcterms:W3CDTF">2026-04-05T23:07:00Z</dcterms:modified>
</cp:coreProperties>
</file>