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AC66D" w14:textId="77777777" w:rsidR="004532F1" w:rsidRDefault="004532F1" w:rsidP="004532F1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Thomas BAST</w:t>
      </w:r>
      <w:r>
        <w:rPr>
          <w:rFonts w:cs="Times New Roman"/>
        </w:rPr>
        <w:t xml:space="preserve">       (ca.1410’s)</w:t>
      </w:r>
    </w:p>
    <w:p w14:paraId="4C4B351D" w14:textId="77777777" w:rsidR="004532F1" w:rsidRDefault="004532F1" w:rsidP="004532F1">
      <w:pPr>
        <w:pStyle w:val="NoSpacing"/>
        <w:rPr>
          <w:rFonts w:cs="Times New Roman"/>
        </w:rPr>
      </w:pPr>
      <w:r>
        <w:rPr>
          <w:rFonts w:cs="Times New Roman"/>
        </w:rPr>
        <w:t>of Ipswich.</w:t>
      </w:r>
    </w:p>
    <w:p w14:paraId="7C417A7D" w14:textId="77777777" w:rsidR="004532F1" w:rsidRDefault="004532F1" w:rsidP="004532F1">
      <w:pPr>
        <w:pStyle w:val="NoSpacing"/>
        <w:rPr>
          <w:rFonts w:cs="Times New Roman"/>
        </w:rPr>
      </w:pPr>
    </w:p>
    <w:p w14:paraId="77050F42" w14:textId="77777777" w:rsidR="004532F1" w:rsidRDefault="004532F1" w:rsidP="004532F1">
      <w:pPr>
        <w:pStyle w:val="NoSpacing"/>
        <w:rPr>
          <w:rFonts w:cs="Times New Roman"/>
        </w:rPr>
      </w:pPr>
    </w:p>
    <w:p w14:paraId="18274EF1" w14:textId="77777777" w:rsidR="004532F1" w:rsidRDefault="004532F1" w:rsidP="004532F1">
      <w:pPr>
        <w:pStyle w:val="NoSpacing"/>
        <w:rPr>
          <w:rFonts w:cs="Times New Roman"/>
        </w:rPr>
      </w:pPr>
      <w:r>
        <w:rPr>
          <w:rFonts w:cs="Times New Roman"/>
        </w:rPr>
        <w:t xml:space="preserve">   ca. 1410’s</w:t>
      </w:r>
      <w:r>
        <w:rPr>
          <w:rFonts w:cs="Times New Roman"/>
        </w:rPr>
        <w:tab/>
        <w:t xml:space="preserve">He was an apprentice of Richard Joye of Ipswich, baker/miller.   </w:t>
      </w:r>
    </w:p>
    <w:p w14:paraId="370C1FAF" w14:textId="77777777" w:rsidR="004532F1" w:rsidRDefault="004532F1" w:rsidP="004532F1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(“Late Medieval Ipswich, Trade and Industry” by Nicholas </w:t>
      </w:r>
      <w:proofErr w:type="spellStart"/>
      <w:r>
        <w:rPr>
          <w:rFonts w:cs="Times New Roman"/>
        </w:rPr>
        <w:t>R.Amor</w:t>
      </w:r>
      <w:proofErr w:type="spellEnd"/>
      <w:r>
        <w:rPr>
          <w:rFonts w:cs="Times New Roman"/>
        </w:rPr>
        <w:t xml:space="preserve">, </w:t>
      </w:r>
    </w:p>
    <w:p w14:paraId="672855E3" w14:textId="77777777" w:rsidR="004532F1" w:rsidRDefault="004532F1" w:rsidP="004532F1">
      <w:pPr>
        <w:pStyle w:val="NoSpacing"/>
        <w:ind w:left="720" w:firstLine="720"/>
        <w:rPr>
          <w:rFonts w:cs="Times New Roman"/>
        </w:rPr>
      </w:pPr>
      <w:r>
        <w:rPr>
          <w:rFonts w:cs="Times New Roman"/>
        </w:rPr>
        <w:t>published in 2011, published by the Boydell Press p.96)</w:t>
      </w:r>
    </w:p>
    <w:p w14:paraId="1173D317" w14:textId="77777777" w:rsidR="004532F1" w:rsidRDefault="004532F1" w:rsidP="004532F1">
      <w:pPr>
        <w:pStyle w:val="NoSpacing"/>
        <w:rPr>
          <w:rFonts w:cs="Times New Roman"/>
        </w:rPr>
      </w:pPr>
    </w:p>
    <w:p w14:paraId="2375C2DE" w14:textId="77777777" w:rsidR="004532F1" w:rsidRDefault="004532F1" w:rsidP="004532F1">
      <w:pPr>
        <w:pStyle w:val="NoSpacing"/>
        <w:rPr>
          <w:rFonts w:cs="Times New Roman"/>
        </w:rPr>
      </w:pPr>
    </w:p>
    <w:p w14:paraId="77C18A3F" w14:textId="77777777" w:rsidR="004532F1" w:rsidRDefault="004532F1" w:rsidP="004532F1">
      <w:pPr>
        <w:pStyle w:val="NoSpacing"/>
        <w:rPr>
          <w:rFonts w:cs="Times New Roman"/>
        </w:rPr>
      </w:pPr>
      <w:r>
        <w:rPr>
          <w:rFonts w:cs="Times New Roman"/>
        </w:rPr>
        <w:t>2 June 2026</w:t>
      </w:r>
    </w:p>
    <w:p w14:paraId="65F12DA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B6DD8" w14:textId="77777777" w:rsidR="00D90821" w:rsidRDefault="00D90821" w:rsidP="00086E2C">
      <w:pPr>
        <w:spacing w:after="0" w:line="240" w:lineRule="auto"/>
      </w:pPr>
      <w:r>
        <w:separator/>
      </w:r>
    </w:p>
  </w:endnote>
  <w:endnote w:type="continuationSeparator" w:id="0">
    <w:p w14:paraId="3FDFF2EB" w14:textId="77777777" w:rsidR="00D90821" w:rsidRDefault="00D9082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78F9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6622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31A6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93416" w14:textId="77777777" w:rsidR="00D90821" w:rsidRDefault="00D90821" w:rsidP="00086E2C">
      <w:pPr>
        <w:spacing w:after="0" w:line="240" w:lineRule="auto"/>
      </w:pPr>
      <w:r>
        <w:separator/>
      </w:r>
    </w:p>
  </w:footnote>
  <w:footnote w:type="continuationSeparator" w:id="0">
    <w:p w14:paraId="25E130AB" w14:textId="77777777" w:rsidR="00D90821" w:rsidRDefault="00D9082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4AF7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3076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C5C7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2F1"/>
    <w:rsid w:val="00086E2C"/>
    <w:rsid w:val="000A2E7A"/>
    <w:rsid w:val="002244B7"/>
    <w:rsid w:val="00314D94"/>
    <w:rsid w:val="004532F1"/>
    <w:rsid w:val="005435B9"/>
    <w:rsid w:val="00617568"/>
    <w:rsid w:val="006576F0"/>
    <w:rsid w:val="006E68FA"/>
    <w:rsid w:val="008E56AD"/>
    <w:rsid w:val="00AF65CA"/>
    <w:rsid w:val="00D9082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6725A"/>
  <w15:chartTrackingRefBased/>
  <w15:docId w15:val="{6024FFB1-4AF7-418E-B9D3-D7575B9D3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2026-06-02T17:27:00Z</dcterms:created>
  <dcterms:modified xsi:type="dcterms:W3CDTF">2026-06-02T17:28:00Z</dcterms:modified>
</cp:coreProperties>
</file>