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379E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BASSET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064F73B5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Fletcher.</w:t>
      </w:r>
    </w:p>
    <w:p w14:paraId="311688EC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</w:p>
    <w:p w14:paraId="488F98FB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</w:p>
    <w:p w14:paraId="47ECA774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 xml:space="preserve">He and William Nygall of London, fletcher(q.v.), were the defendants in a </w:t>
      </w:r>
    </w:p>
    <w:p w14:paraId="5CE0F7E9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plaint of trespass against them.</w:t>
      </w:r>
    </w:p>
    <w:p w14:paraId="3D939FA1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35FB23C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</w:p>
    <w:p w14:paraId="6945A453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</w:p>
    <w:p w14:paraId="2FBE0003" w14:textId="77777777" w:rsidR="00952462" w:rsidRDefault="00952462" w:rsidP="0095246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April 2026</w:t>
      </w:r>
    </w:p>
    <w:p w14:paraId="13D52E9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4EFE5" w14:textId="77777777" w:rsidR="0010412A" w:rsidRDefault="0010412A" w:rsidP="00086E2C">
      <w:pPr>
        <w:spacing w:after="0" w:line="240" w:lineRule="auto"/>
      </w:pPr>
      <w:r>
        <w:separator/>
      </w:r>
    </w:p>
  </w:endnote>
  <w:endnote w:type="continuationSeparator" w:id="0">
    <w:p w14:paraId="4C252978" w14:textId="77777777" w:rsidR="0010412A" w:rsidRDefault="001041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F51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D75D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518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50801" w14:textId="77777777" w:rsidR="0010412A" w:rsidRDefault="0010412A" w:rsidP="00086E2C">
      <w:pPr>
        <w:spacing w:after="0" w:line="240" w:lineRule="auto"/>
      </w:pPr>
      <w:r>
        <w:separator/>
      </w:r>
    </w:p>
  </w:footnote>
  <w:footnote w:type="continuationSeparator" w:id="0">
    <w:p w14:paraId="2BDD8630" w14:textId="77777777" w:rsidR="0010412A" w:rsidRDefault="001041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E77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373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51B4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62"/>
    <w:rsid w:val="00086E2C"/>
    <w:rsid w:val="000A2E7A"/>
    <w:rsid w:val="0010412A"/>
    <w:rsid w:val="002244B7"/>
    <w:rsid w:val="00314D94"/>
    <w:rsid w:val="00617568"/>
    <w:rsid w:val="006E68FA"/>
    <w:rsid w:val="00952462"/>
    <w:rsid w:val="00E01D2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1D944"/>
  <w15:chartTrackingRefBased/>
  <w15:docId w15:val="{D237C35C-82A0-468A-B126-7A527CA4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524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246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238</Characters>
  <Application>Microsoft Office Word</Application>
  <DocSecurity>0</DocSecurity>
  <Lines>11</Lines>
  <Paragraphs>7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2026-04-11T20:01:00Z</dcterms:created>
  <dcterms:modified xsi:type="dcterms:W3CDTF">2026-04-11T20:02:00Z</dcterms:modified>
</cp:coreProperties>
</file>