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D964" w14:textId="02B0689C" w:rsidR="00BA00AB" w:rsidRDefault="00A327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BASSE</w:t>
      </w:r>
      <w:r>
        <w:rPr>
          <w:rFonts w:cs="Times New Roman"/>
          <w:szCs w:val="24"/>
        </w:rPr>
        <w:t xml:space="preserve">    (fl.1482)</w:t>
      </w:r>
    </w:p>
    <w:p w14:paraId="4460E49E" w14:textId="36083CFC" w:rsidR="00A3279B" w:rsidRDefault="00A327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Latoner.</w:t>
      </w:r>
    </w:p>
    <w:p w14:paraId="4198EEC7" w14:textId="77777777" w:rsidR="00A3279B" w:rsidRDefault="00A3279B" w:rsidP="009139A6">
      <w:pPr>
        <w:pStyle w:val="NoSpacing"/>
        <w:rPr>
          <w:rFonts w:cs="Times New Roman"/>
          <w:szCs w:val="24"/>
        </w:rPr>
      </w:pPr>
    </w:p>
    <w:p w14:paraId="4BE8ACBF" w14:textId="77777777" w:rsidR="00A3279B" w:rsidRDefault="00A3279B" w:rsidP="009139A6">
      <w:pPr>
        <w:pStyle w:val="NoSpacing"/>
        <w:rPr>
          <w:rFonts w:cs="Times New Roman"/>
          <w:szCs w:val="24"/>
        </w:rPr>
      </w:pPr>
    </w:p>
    <w:p w14:paraId="352048E0" w14:textId="5DF979FF" w:rsidR="00A3279B" w:rsidRDefault="00A3279B" w:rsidP="00A3279B">
      <w:pPr>
        <w:pStyle w:val="NoSpacing"/>
        <w:ind w:left="1440" w:hanging="1440"/>
        <w:rPr>
          <w:rFonts w:eastAsia="Times New Roman" w:cs="Times New Roman"/>
          <w:szCs w:val="24"/>
        </w:rPr>
      </w:pPr>
      <w:r>
        <w:rPr>
          <w:rFonts w:eastAsia="Times New Roman"/>
        </w:rPr>
        <w:t>18 Oct.1482</w:t>
      </w:r>
      <w:r>
        <w:rPr>
          <w:rFonts w:eastAsia="Times New Roman"/>
        </w:rPr>
        <w:tab/>
        <w:t xml:space="preserve">He was a witness of the Will of Robert Barett of </w:t>
      </w:r>
      <w:r w:rsidR="00E91EA5">
        <w:rPr>
          <w:rFonts w:eastAsia="Times New Roman"/>
        </w:rPr>
        <w:t>L</w:t>
      </w:r>
      <w:r>
        <w:rPr>
          <w:rFonts w:eastAsia="Times New Roman"/>
        </w:rPr>
        <w:t>ondon, haberdasher(q.v.).</w:t>
      </w:r>
    </w:p>
    <w:p w14:paraId="329891A4" w14:textId="77777777" w:rsidR="00A3279B" w:rsidRDefault="00A3279B" w:rsidP="00A3279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2218195F" w14:textId="77777777" w:rsidR="00A3279B" w:rsidRDefault="00A3279B" w:rsidP="00A3279B">
      <w:pPr>
        <w:pStyle w:val="NoSpacing"/>
        <w:ind w:left="1440"/>
      </w:pPr>
      <w:r>
        <w:rPr>
          <w:rFonts w:eastAsia="Times New Roman" w:cs="Times New Roman"/>
          <w:szCs w:val="24"/>
        </w:rPr>
        <w:t>vol. I p.351)</w:t>
      </w:r>
    </w:p>
    <w:p w14:paraId="53C7DAC3" w14:textId="77777777" w:rsidR="00A3279B" w:rsidRDefault="00A3279B" w:rsidP="009139A6">
      <w:pPr>
        <w:pStyle w:val="NoSpacing"/>
        <w:rPr>
          <w:rFonts w:cs="Times New Roman"/>
          <w:szCs w:val="24"/>
        </w:rPr>
      </w:pPr>
    </w:p>
    <w:p w14:paraId="56B725E3" w14:textId="77777777" w:rsidR="00A3279B" w:rsidRDefault="00A3279B" w:rsidP="009139A6">
      <w:pPr>
        <w:pStyle w:val="NoSpacing"/>
        <w:rPr>
          <w:rFonts w:cs="Times New Roman"/>
          <w:szCs w:val="24"/>
        </w:rPr>
      </w:pPr>
    </w:p>
    <w:p w14:paraId="581BEA67" w14:textId="31A461BE" w:rsidR="00A3279B" w:rsidRPr="00A3279B" w:rsidRDefault="00A327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2023</w:t>
      </w:r>
    </w:p>
    <w:sectPr w:rsidR="00A3279B" w:rsidRPr="00A327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606C" w14:textId="77777777" w:rsidR="00124D6F" w:rsidRDefault="00124D6F" w:rsidP="009139A6">
      <w:r>
        <w:separator/>
      </w:r>
    </w:p>
  </w:endnote>
  <w:endnote w:type="continuationSeparator" w:id="0">
    <w:p w14:paraId="59299730" w14:textId="77777777" w:rsidR="00124D6F" w:rsidRDefault="00124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31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0B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11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0D0D7" w14:textId="77777777" w:rsidR="00124D6F" w:rsidRDefault="00124D6F" w:rsidP="009139A6">
      <w:r>
        <w:separator/>
      </w:r>
    </w:p>
  </w:footnote>
  <w:footnote w:type="continuationSeparator" w:id="0">
    <w:p w14:paraId="6FB122BC" w14:textId="77777777" w:rsidR="00124D6F" w:rsidRDefault="00124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5A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B06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55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9B"/>
    <w:rsid w:val="000666E0"/>
    <w:rsid w:val="00124D6F"/>
    <w:rsid w:val="001D1CE2"/>
    <w:rsid w:val="002510B7"/>
    <w:rsid w:val="005C130B"/>
    <w:rsid w:val="00826F5C"/>
    <w:rsid w:val="009139A6"/>
    <w:rsid w:val="009448BB"/>
    <w:rsid w:val="00947624"/>
    <w:rsid w:val="00A3176C"/>
    <w:rsid w:val="00A3279B"/>
    <w:rsid w:val="00AE65F8"/>
    <w:rsid w:val="00BA00AB"/>
    <w:rsid w:val="00CB4ED9"/>
    <w:rsid w:val="00E91EA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9486"/>
  <w15:chartTrackingRefBased/>
  <w15:docId w15:val="{3462CE05-A959-4EE1-8E7D-ADC0CCFD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50</Words>
  <Characters>254</Characters>
  <Application>Microsoft Office Word</Application>
  <DocSecurity>0</DocSecurity>
  <Lines>11</Lines>
  <Paragraphs>6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2023-08-14T14:59:00Z</dcterms:created>
  <dcterms:modified xsi:type="dcterms:W3CDTF">2026-03-26T14:18:00Z</dcterms:modified>
</cp:coreProperties>
</file>