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F860" w14:textId="77777777" w:rsidR="00115470" w:rsidRDefault="00115470" w:rsidP="00115470">
      <w:pPr>
        <w:pStyle w:val="NoSpacing"/>
        <w:rPr>
          <w:lang w:val="en-US"/>
        </w:rPr>
      </w:pPr>
      <w:r>
        <w:rPr>
          <w:u w:val="single"/>
          <w:lang w:val="en-US"/>
        </w:rPr>
        <w:t>William BASKETTE</w:t>
      </w:r>
      <w:r>
        <w:rPr>
          <w:lang w:val="en-US"/>
        </w:rPr>
        <w:t xml:space="preserve">      (fl.1423)</w:t>
      </w:r>
    </w:p>
    <w:p w14:paraId="2C4D511E" w14:textId="77777777" w:rsidR="00115470" w:rsidRDefault="00115470" w:rsidP="00115470">
      <w:pPr>
        <w:pStyle w:val="NoSpacing"/>
        <w:rPr>
          <w:lang w:val="en-US"/>
        </w:rPr>
      </w:pPr>
    </w:p>
    <w:p w14:paraId="2D2DC85D" w14:textId="77777777" w:rsidR="00115470" w:rsidRDefault="00115470" w:rsidP="00115470">
      <w:pPr>
        <w:pStyle w:val="NoSpacing"/>
        <w:rPr>
          <w:lang w:val="en-US"/>
        </w:rPr>
      </w:pPr>
    </w:p>
    <w:p w14:paraId="506C50CE" w14:textId="77777777" w:rsidR="00115470" w:rsidRDefault="00115470" w:rsidP="00115470">
      <w:pPr>
        <w:pStyle w:val="NoSpacing"/>
        <w:rPr>
          <w:lang w:val="en-US"/>
        </w:rPr>
      </w:pPr>
      <w:r>
        <w:rPr>
          <w:lang w:val="en-US"/>
        </w:rPr>
        <w:t>12 Jun.1423</w:t>
      </w:r>
      <w:r>
        <w:rPr>
          <w:lang w:val="en-US"/>
        </w:rPr>
        <w:tab/>
        <w:t>He and Thomas Denton(q.v.) were commissioned to levy and collect the</w:t>
      </w:r>
    </w:p>
    <w:p w14:paraId="6664D171" w14:textId="77777777" w:rsidR="00115470" w:rsidRDefault="00115470" w:rsidP="0011547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alien subsidy and the subsidies on cloths for export in the port of</w:t>
      </w:r>
    </w:p>
    <w:p w14:paraId="44C3B763" w14:textId="77777777" w:rsidR="00115470" w:rsidRDefault="00115470" w:rsidP="0011547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London and all adjacent ports and places.</w:t>
      </w:r>
    </w:p>
    <w:p w14:paraId="235F3AEA" w14:textId="77777777" w:rsidR="00115470" w:rsidRDefault="00115470" w:rsidP="0011547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1422-30 p.20)</w:t>
      </w:r>
    </w:p>
    <w:p w14:paraId="1763F6B5" w14:textId="77777777" w:rsidR="00115470" w:rsidRDefault="00115470" w:rsidP="00115470">
      <w:pPr>
        <w:pStyle w:val="NoSpacing"/>
        <w:rPr>
          <w:lang w:val="en-US"/>
        </w:rPr>
      </w:pPr>
    </w:p>
    <w:p w14:paraId="70FC2D1B" w14:textId="77777777" w:rsidR="00115470" w:rsidRDefault="00115470" w:rsidP="00115470">
      <w:pPr>
        <w:pStyle w:val="NoSpacing"/>
        <w:rPr>
          <w:lang w:val="en-US"/>
        </w:rPr>
      </w:pPr>
    </w:p>
    <w:p w14:paraId="155B5D39" w14:textId="77777777" w:rsidR="00115470" w:rsidRDefault="00115470" w:rsidP="00115470">
      <w:pPr>
        <w:pStyle w:val="NoSpacing"/>
        <w:rPr>
          <w:lang w:val="en-US"/>
        </w:rPr>
      </w:pPr>
      <w:r>
        <w:rPr>
          <w:lang w:val="en-US"/>
        </w:rPr>
        <w:t>16 May 2026</w:t>
      </w:r>
    </w:p>
    <w:p w14:paraId="7F4D5C7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7D0D" w14:textId="77777777" w:rsidR="00707431" w:rsidRDefault="00707431" w:rsidP="00086E2C">
      <w:pPr>
        <w:spacing w:after="0" w:line="240" w:lineRule="auto"/>
      </w:pPr>
      <w:r>
        <w:separator/>
      </w:r>
    </w:p>
  </w:endnote>
  <w:endnote w:type="continuationSeparator" w:id="0">
    <w:p w14:paraId="49553A20" w14:textId="77777777" w:rsidR="00707431" w:rsidRDefault="007074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6194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B03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BE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11698" w14:textId="77777777" w:rsidR="00707431" w:rsidRDefault="00707431" w:rsidP="00086E2C">
      <w:pPr>
        <w:spacing w:after="0" w:line="240" w:lineRule="auto"/>
      </w:pPr>
      <w:r>
        <w:separator/>
      </w:r>
    </w:p>
  </w:footnote>
  <w:footnote w:type="continuationSeparator" w:id="0">
    <w:p w14:paraId="26B1DF81" w14:textId="77777777" w:rsidR="00707431" w:rsidRDefault="007074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BC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148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4F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70"/>
    <w:rsid w:val="00086E2C"/>
    <w:rsid w:val="000A2E7A"/>
    <w:rsid w:val="00115470"/>
    <w:rsid w:val="002244B7"/>
    <w:rsid w:val="00314D94"/>
    <w:rsid w:val="005435B9"/>
    <w:rsid w:val="00617568"/>
    <w:rsid w:val="006E68FA"/>
    <w:rsid w:val="00707431"/>
    <w:rsid w:val="008E56AD"/>
    <w:rsid w:val="00AF65CA"/>
    <w:rsid w:val="00E42F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E48FC"/>
  <w15:chartTrackingRefBased/>
  <w15:docId w15:val="{F7EBED61-5A47-4427-98FB-DA5A54E4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2026-05-16T19:55:00Z</dcterms:created>
  <dcterms:modified xsi:type="dcterms:W3CDTF">2026-05-16T19:55:00Z</dcterms:modified>
</cp:coreProperties>
</file>