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8E44C" w14:textId="77777777" w:rsidR="00323745" w:rsidRDefault="00323745" w:rsidP="00323745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William BARWELL</w:t>
      </w:r>
      <w:r>
        <w:rPr>
          <w:szCs w:val="24"/>
        </w:rPr>
        <w:t xml:space="preserve">       (fl.1433)</w:t>
      </w:r>
    </w:p>
    <w:p w14:paraId="677B0BE7" w14:textId="77777777" w:rsidR="00323745" w:rsidRDefault="00323745" w:rsidP="00323745">
      <w:pPr>
        <w:pStyle w:val="NoSpacing"/>
        <w:jc w:val="both"/>
        <w:rPr>
          <w:szCs w:val="24"/>
        </w:rPr>
      </w:pPr>
      <w:r>
        <w:rPr>
          <w:szCs w:val="24"/>
        </w:rPr>
        <w:t>of Leicester. Sacristan of the College of the B.V.M. in Leicester Castle.</w:t>
      </w:r>
    </w:p>
    <w:p w14:paraId="76848404" w14:textId="77777777" w:rsidR="00323745" w:rsidRDefault="00323745" w:rsidP="00323745">
      <w:pPr>
        <w:pStyle w:val="NoSpacing"/>
        <w:jc w:val="both"/>
        <w:rPr>
          <w:szCs w:val="24"/>
        </w:rPr>
      </w:pPr>
    </w:p>
    <w:p w14:paraId="54C98B42" w14:textId="77777777" w:rsidR="00323745" w:rsidRDefault="00323745" w:rsidP="00323745">
      <w:pPr>
        <w:pStyle w:val="NoSpacing"/>
        <w:jc w:val="both"/>
        <w:rPr>
          <w:szCs w:val="24"/>
        </w:rPr>
      </w:pPr>
    </w:p>
    <w:p w14:paraId="52F03BEA" w14:textId="77777777" w:rsidR="00323745" w:rsidRDefault="00323745" w:rsidP="00323745">
      <w:pPr>
        <w:pStyle w:val="NoSpacing"/>
        <w:jc w:val="both"/>
        <w:rPr>
          <w:szCs w:val="24"/>
        </w:rPr>
      </w:pPr>
      <w:r>
        <w:rPr>
          <w:szCs w:val="24"/>
        </w:rPr>
        <w:tab/>
        <w:t>1433</w:t>
      </w:r>
      <w:r>
        <w:rPr>
          <w:szCs w:val="24"/>
        </w:rPr>
        <w:tab/>
        <w:t>He made a plaint of waste against Geoffrey Herberd of Leicester(q.v.).</w:t>
      </w:r>
    </w:p>
    <w:p w14:paraId="65377126" w14:textId="77777777" w:rsidR="00323745" w:rsidRDefault="00323745" w:rsidP="00323745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 xml:space="preserve">( </w:t>
      </w:r>
      <w:hyperlink r:id="rId6" w:history="1">
        <w:r w:rsidRPr="001C4581">
          <w:rPr>
            <w:rStyle w:val="Hyperlink"/>
            <w:szCs w:val="24"/>
          </w:rPr>
          <w:t>https://waalt.uh.edu/index.php/CP40/689:_A-J</w:t>
        </w:r>
      </w:hyperlink>
      <w:r>
        <w:rPr>
          <w:szCs w:val="24"/>
        </w:rPr>
        <w:t xml:space="preserve"> )</w:t>
      </w:r>
    </w:p>
    <w:p w14:paraId="1AFCA349" w14:textId="77777777" w:rsidR="00323745" w:rsidRDefault="00323745" w:rsidP="00323745">
      <w:pPr>
        <w:pStyle w:val="NoSpacing"/>
        <w:jc w:val="both"/>
        <w:rPr>
          <w:szCs w:val="24"/>
        </w:rPr>
      </w:pPr>
    </w:p>
    <w:p w14:paraId="6910F13F" w14:textId="77777777" w:rsidR="00323745" w:rsidRDefault="00323745" w:rsidP="00323745">
      <w:pPr>
        <w:pStyle w:val="NoSpacing"/>
        <w:jc w:val="both"/>
        <w:rPr>
          <w:szCs w:val="24"/>
        </w:rPr>
      </w:pPr>
    </w:p>
    <w:p w14:paraId="4A03F3E6" w14:textId="77777777" w:rsidR="00323745" w:rsidRDefault="00323745" w:rsidP="00323745">
      <w:pPr>
        <w:pStyle w:val="NoSpacing"/>
        <w:jc w:val="both"/>
        <w:rPr>
          <w:szCs w:val="24"/>
        </w:rPr>
      </w:pPr>
      <w:r>
        <w:rPr>
          <w:szCs w:val="24"/>
        </w:rPr>
        <w:t>24 December 2025</w:t>
      </w:r>
    </w:p>
    <w:p w14:paraId="0398CF7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86493" w14:textId="77777777" w:rsidR="003B7957" w:rsidRDefault="003B7957" w:rsidP="00086E2C">
      <w:pPr>
        <w:spacing w:after="0" w:line="240" w:lineRule="auto"/>
      </w:pPr>
      <w:r>
        <w:separator/>
      </w:r>
    </w:p>
  </w:endnote>
  <w:endnote w:type="continuationSeparator" w:id="0">
    <w:p w14:paraId="5F8FCA3D" w14:textId="77777777" w:rsidR="003B7957" w:rsidRDefault="003B795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B28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346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4403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AA189" w14:textId="77777777" w:rsidR="003B7957" w:rsidRDefault="003B7957" w:rsidP="00086E2C">
      <w:pPr>
        <w:spacing w:after="0" w:line="240" w:lineRule="auto"/>
      </w:pPr>
      <w:r>
        <w:separator/>
      </w:r>
    </w:p>
  </w:footnote>
  <w:footnote w:type="continuationSeparator" w:id="0">
    <w:p w14:paraId="6DB639D2" w14:textId="77777777" w:rsidR="003B7957" w:rsidRDefault="003B795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3C8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81B8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100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45"/>
    <w:rsid w:val="00086E2C"/>
    <w:rsid w:val="000A2E7A"/>
    <w:rsid w:val="000C7D27"/>
    <w:rsid w:val="002244B7"/>
    <w:rsid w:val="00314D94"/>
    <w:rsid w:val="00323745"/>
    <w:rsid w:val="003B7957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93CA8"/>
  <w15:chartTrackingRefBased/>
  <w15:docId w15:val="{8A698692-6723-4D78-9587-A997B6E1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2374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237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209</Characters>
  <Application>Microsoft Office Word</Application>
  <DocSecurity>0</DocSecurity>
  <Lines>9</Lines>
  <Paragraphs>5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2026-01-03T21:39:00Z</dcterms:created>
  <dcterms:modified xsi:type="dcterms:W3CDTF">2026-01-03T21:40:00Z</dcterms:modified>
</cp:coreProperties>
</file>